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DDA" w14:textId="77777777" w:rsidR="006340BE" w:rsidRDefault="006340BE">
      <w:pPr>
        <w:rPr>
          <w:rFonts w:asciiTheme="majorHAnsi" w:hAnsiTheme="majorHAnsi"/>
        </w:rPr>
      </w:pPr>
    </w:p>
    <w:p w14:paraId="3E33F336" w14:textId="77777777" w:rsidR="00F818B9" w:rsidRDefault="00F818B9" w:rsidP="00F818B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489262C5" wp14:editId="32E3E89F">
            <wp:extent cx="2011032" cy="468506"/>
            <wp:effectExtent l="0" t="0" r="0" b="0"/>
            <wp:docPr id="1393457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7925" name="Рисунок 13934579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927" cy="47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2F3D" w14:textId="77777777" w:rsidR="00F818B9" w:rsidRDefault="00F818B9">
      <w:pPr>
        <w:rPr>
          <w:rFonts w:asciiTheme="majorHAnsi" w:hAnsiTheme="majorHAnsi"/>
        </w:rPr>
      </w:pPr>
    </w:p>
    <w:p w14:paraId="0A4F2216" w14:textId="77777777" w:rsidR="00F818B9" w:rsidRPr="00AA3D98" w:rsidRDefault="00F818B9" w:rsidP="00F818B9">
      <w:pPr>
        <w:pStyle w:val="ConferenceTitle"/>
        <w:jc w:val="center"/>
        <w:rPr>
          <w:rFonts w:asciiTheme="majorHAnsi" w:hAnsiTheme="majorHAnsi"/>
          <w:bCs/>
          <w:color w:val="122688"/>
          <w:sz w:val="24"/>
          <w:szCs w:val="24"/>
        </w:rPr>
      </w:pPr>
      <w:r w:rsidRPr="00AA3D98">
        <w:rPr>
          <w:rFonts w:asciiTheme="majorHAnsi" w:hAnsiTheme="majorHAnsi"/>
          <w:bCs/>
          <w:color w:val="122688"/>
          <w:sz w:val="24"/>
          <w:szCs w:val="24"/>
        </w:rPr>
        <w:t>ВСЕРОССИЙСКАЯ</w:t>
      </w:r>
    </w:p>
    <w:p w14:paraId="18DB6130" w14:textId="77777777" w:rsidR="00F818B9" w:rsidRDefault="00F818B9" w:rsidP="00F818B9">
      <w:pPr>
        <w:pStyle w:val="ConferenceTitle"/>
        <w:jc w:val="center"/>
        <w:rPr>
          <w:rFonts w:asciiTheme="majorHAnsi" w:hAnsiTheme="majorHAnsi"/>
          <w:bCs/>
          <w:color w:val="122688"/>
          <w:sz w:val="24"/>
          <w:szCs w:val="24"/>
        </w:rPr>
      </w:pPr>
      <w:r w:rsidRPr="00B8371C">
        <w:rPr>
          <w:rFonts w:asciiTheme="majorHAnsi" w:hAnsiTheme="majorHAnsi"/>
          <w:bCs/>
          <w:color w:val="122688"/>
          <w:sz w:val="24"/>
          <w:szCs w:val="24"/>
        </w:rPr>
        <w:t>НАУЧНО-ПРАКТИЧЕСКАЯ КОНФЕРЕНЦИЯ</w:t>
      </w:r>
    </w:p>
    <w:p w14:paraId="332C34F2" w14:textId="77777777" w:rsidR="000F5E66" w:rsidRPr="00AA3D98" w:rsidRDefault="000F5E66" w:rsidP="00F818B9">
      <w:pPr>
        <w:pStyle w:val="ConferenceTitle"/>
        <w:jc w:val="center"/>
        <w:rPr>
          <w:rFonts w:asciiTheme="majorHAnsi" w:hAnsiTheme="majorHAnsi"/>
          <w:bCs/>
          <w:color w:val="122688"/>
          <w:sz w:val="24"/>
          <w:szCs w:val="24"/>
        </w:rPr>
      </w:pPr>
    </w:p>
    <w:p w14:paraId="41F7FED5" w14:textId="77777777" w:rsidR="00544C83" w:rsidRDefault="00B8371C" w:rsidP="00F818B9">
      <w:pPr>
        <w:spacing w:before="120" w:after="120"/>
        <w:jc w:val="center"/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</w:pPr>
      <w:r w:rsidRPr="00AA3D98"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  <w:t xml:space="preserve">ПОВЫШЕНИЕ КАЧЕСТВА МАТЕМАТИЧЕСКОГО </w:t>
      </w:r>
    </w:p>
    <w:p w14:paraId="61F7FFD4" w14:textId="77777777" w:rsidR="00544C83" w:rsidRDefault="00B8371C" w:rsidP="00F818B9">
      <w:pPr>
        <w:spacing w:before="120" w:after="120"/>
        <w:jc w:val="center"/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</w:pPr>
      <w:r w:rsidRPr="00AA3D98"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  <w:t xml:space="preserve">И ЕСТЕСТВЕННО-НАУЧНОГО ОБРАЗОВАНИЯ: </w:t>
      </w:r>
    </w:p>
    <w:p w14:paraId="021E48AD" w14:textId="77777777" w:rsidR="00F818B9" w:rsidRPr="00B8371C" w:rsidRDefault="00B8371C" w:rsidP="00F818B9">
      <w:pPr>
        <w:spacing w:before="120" w:after="120"/>
        <w:jc w:val="center"/>
        <w:rPr>
          <w:rFonts w:asciiTheme="majorHAnsi" w:hAnsiTheme="majorHAnsi"/>
          <w:color w:val="990033"/>
          <w:sz w:val="32"/>
          <w:szCs w:val="32"/>
        </w:rPr>
      </w:pPr>
      <w:r w:rsidRPr="00AA3D98"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  <w:t>АКТУАЛЬНЫЕ ПРОБЛЕМЫ,</w:t>
      </w:r>
      <w:r w:rsidR="004C309A"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  <w:t xml:space="preserve"> </w:t>
      </w:r>
      <w:r w:rsidRPr="00AA3D98">
        <w:rPr>
          <w:rFonts w:asciiTheme="majorHAnsi" w:hAnsiTheme="majorHAnsi"/>
          <w:b/>
          <w:bCs/>
          <w:color w:val="990033"/>
          <w:sz w:val="32"/>
          <w:szCs w:val="32"/>
          <w:lang w:bidi="ru-RU"/>
        </w:rPr>
        <w:t>ЭФФЕКТИВНЫЕ ПРАКТИКИ, РЕШЕНИЯ</w:t>
      </w:r>
    </w:p>
    <w:p w14:paraId="5ED6D476" w14:textId="77777777" w:rsidR="006340BE" w:rsidRPr="00AA3D98" w:rsidRDefault="006340BE" w:rsidP="006340BE">
      <w:pPr>
        <w:pStyle w:val="ConferenceTitle"/>
        <w:jc w:val="center"/>
        <w:rPr>
          <w:rFonts w:asciiTheme="majorHAnsi" w:hAnsiTheme="majorHAnsi"/>
          <w:bCs/>
          <w:color w:val="122688"/>
          <w:sz w:val="28"/>
          <w:szCs w:val="28"/>
        </w:rPr>
      </w:pPr>
      <w:r w:rsidRPr="00B8371C">
        <w:rPr>
          <w:rFonts w:asciiTheme="majorHAnsi" w:hAnsiTheme="majorHAnsi"/>
          <w:bCs/>
          <w:color w:val="122688"/>
          <w:sz w:val="28"/>
          <w:szCs w:val="28"/>
        </w:rPr>
        <w:t>ПРОГРАММА КОНФЕРЕНЦИИ</w:t>
      </w:r>
    </w:p>
    <w:p w14:paraId="72A194DF" w14:textId="77777777" w:rsidR="00C028AA" w:rsidRPr="00AA3D98" w:rsidRDefault="00C028AA">
      <w:pPr>
        <w:rPr>
          <w:rFonts w:asciiTheme="majorHAnsi" w:hAnsiTheme="majorHAnsi"/>
        </w:rPr>
      </w:pPr>
    </w:p>
    <w:p w14:paraId="3BD93655" w14:textId="77777777" w:rsidR="00063161" w:rsidRDefault="00063161" w:rsidP="00063161">
      <w:pPr>
        <w:pStyle w:val="2"/>
        <w:rPr>
          <w:rStyle w:val="20"/>
          <w:rFonts w:asciiTheme="majorHAnsi" w:hAnsiTheme="majorHAnsi"/>
          <w:b/>
        </w:rPr>
      </w:pPr>
      <w:r>
        <w:rPr>
          <w:rStyle w:val="20"/>
          <w:rFonts w:asciiTheme="majorHAnsi" w:hAnsiTheme="majorHAnsi"/>
          <w:b/>
        </w:rPr>
        <w:t>Дата</w:t>
      </w:r>
      <w:r w:rsidR="009F2360">
        <w:rPr>
          <w:rStyle w:val="20"/>
          <w:rFonts w:asciiTheme="majorHAnsi" w:hAnsiTheme="majorHAnsi"/>
          <w:b/>
        </w:rPr>
        <w:t xml:space="preserve"> проведения</w:t>
      </w:r>
      <w:r>
        <w:rPr>
          <w:rStyle w:val="20"/>
          <w:rFonts w:asciiTheme="majorHAnsi" w:hAnsiTheme="majorHAnsi"/>
          <w:b/>
        </w:rPr>
        <w:t>:</w:t>
      </w:r>
      <w:r w:rsidRPr="00063161">
        <w:rPr>
          <w:rStyle w:val="20"/>
          <w:rFonts w:asciiTheme="majorHAnsi" w:hAnsiTheme="majorHAnsi"/>
          <w:b/>
        </w:rPr>
        <w:t xml:space="preserve"> </w:t>
      </w:r>
      <w:r w:rsidRPr="00AA3D98">
        <w:rPr>
          <w:rStyle w:val="20"/>
          <w:rFonts w:asciiTheme="majorHAnsi" w:hAnsiTheme="majorHAnsi"/>
          <w:b/>
        </w:rPr>
        <w:t>16 декабря</w:t>
      </w:r>
      <w:r w:rsidRPr="00AA3D98">
        <w:rPr>
          <w:rFonts w:asciiTheme="majorHAnsi" w:hAnsiTheme="majorHAnsi"/>
        </w:rPr>
        <w:t xml:space="preserve"> 2025 г.</w:t>
      </w:r>
    </w:p>
    <w:p w14:paraId="17063685" w14:textId="77777777" w:rsidR="00C028AA" w:rsidRDefault="00063161" w:rsidP="00063161">
      <w:pPr>
        <w:pStyle w:val="2"/>
        <w:rPr>
          <w:rFonts w:asciiTheme="majorHAnsi" w:hAnsiTheme="majorHAnsi"/>
        </w:rPr>
      </w:pPr>
      <w:r>
        <w:rPr>
          <w:rStyle w:val="20"/>
          <w:rFonts w:asciiTheme="majorHAnsi" w:hAnsiTheme="majorHAnsi"/>
          <w:b/>
        </w:rPr>
        <w:t>Место проведения: г. Ростов-на-Дону, пер. Гвардейский 2/51,</w:t>
      </w:r>
      <w:r w:rsidRPr="00063161">
        <w:rPr>
          <w:rStyle w:val="20"/>
          <w:rFonts w:asciiTheme="majorHAnsi" w:hAnsiTheme="majorHAnsi"/>
          <w:b/>
        </w:rPr>
        <w:t xml:space="preserve"> </w:t>
      </w:r>
      <w:r>
        <w:rPr>
          <w:rStyle w:val="20"/>
          <w:rFonts w:asciiTheme="majorHAnsi" w:hAnsiTheme="majorHAnsi"/>
          <w:b/>
        </w:rPr>
        <w:t>ГАУ ДПО РО ИРО,</w:t>
      </w:r>
    </w:p>
    <w:p w14:paraId="64664569" w14:textId="77777777" w:rsidR="00691DE8" w:rsidRDefault="00691DE8" w:rsidP="00691DE8"/>
    <w:tbl>
      <w:tblPr>
        <w:tblStyle w:val="a5"/>
        <w:tblW w:w="51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473"/>
        <w:gridCol w:w="9205"/>
      </w:tblGrid>
      <w:tr w:rsidR="000F5E66" w14:paraId="1378291B" w14:textId="77777777" w:rsidTr="00C45BF4">
        <w:tc>
          <w:tcPr>
            <w:tcW w:w="1302" w:type="dxa"/>
            <w:tcBorders>
              <w:right w:val="nil"/>
            </w:tcBorders>
            <w:shd w:val="clear" w:color="auto" w:fill="BFBFBF" w:themeFill="background1" w:themeFillShade="BF"/>
          </w:tcPr>
          <w:p w14:paraId="4281B6B8" w14:textId="77777777" w:rsidR="000F5E66" w:rsidRPr="009D40F8" w:rsidRDefault="000F5E6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9.30-10.00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54B8810" w14:textId="77777777" w:rsidR="000F5E66" w:rsidRDefault="000F5E66" w:rsidP="00691DE8"/>
        </w:tc>
        <w:tc>
          <w:tcPr>
            <w:tcW w:w="9205" w:type="dxa"/>
            <w:tcBorders>
              <w:left w:val="nil"/>
            </w:tcBorders>
            <w:shd w:val="clear" w:color="auto" w:fill="BFBFBF" w:themeFill="background1" w:themeFillShade="BF"/>
          </w:tcPr>
          <w:p w14:paraId="3DAF91C6" w14:textId="77777777" w:rsidR="000F5E66" w:rsidRPr="00BA0DAD" w:rsidRDefault="000F5E66" w:rsidP="00691DE8">
            <w:pPr>
              <w:pStyle w:val="Session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91DE8">
              <w:rPr>
                <w:rFonts w:asciiTheme="majorHAnsi" w:hAnsiTheme="majorHAnsi"/>
                <w:b/>
                <w:bCs/>
                <w:sz w:val="24"/>
                <w:szCs w:val="24"/>
              </w:rPr>
              <w:t>РЕГИСТРАЦИЯ</w:t>
            </w:r>
          </w:p>
        </w:tc>
      </w:tr>
      <w:tr w:rsidR="000F5E66" w14:paraId="75FB29AE" w14:textId="77777777" w:rsidTr="00C45BF4">
        <w:tc>
          <w:tcPr>
            <w:tcW w:w="1302" w:type="dxa"/>
            <w:tcBorders>
              <w:right w:val="nil"/>
            </w:tcBorders>
          </w:tcPr>
          <w:p w14:paraId="03CDB1ED" w14:textId="77777777" w:rsidR="009F2360" w:rsidRDefault="009F2360" w:rsidP="009F2360">
            <w:pPr>
              <w:rPr>
                <w:rFonts w:asciiTheme="majorHAnsi" w:hAnsiTheme="majorHAnsi"/>
                <w:b/>
                <w:bCs/>
              </w:rPr>
            </w:pPr>
          </w:p>
          <w:p w14:paraId="052F7EA8" w14:textId="77777777" w:rsidR="00691DE8" w:rsidRDefault="00691DE8" w:rsidP="009F2360">
            <w:pPr>
              <w:rPr>
                <w:rFonts w:asciiTheme="majorHAnsi" w:hAnsiTheme="majorHAnsi"/>
                <w:b/>
                <w:bCs/>
              </w:rPr>
            </w:pPr>
            <w:r w:rsidRPr="009D40F8">
              <w:rPr>
                <w:rFonts w:asciiTheme="majorHAnsi" w:hAnsiTheme="majorHAnsi"/>
                <w:b/>
                <w:bCs/>
              </w:rPr>
              <w:t>10:00–12:30</w:t>
            </w:r>
          </w:p>
          <w:p w14:paraId="0A1AB74B" w14:textId="77777777" w:rsidR="002074D6" w:rsidRPr="004C309A" w:rsidRDefault="002074D6" w:rsidP="009F2360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C309A">
              <w:rPr>
                <w:rFonts w:asciiTheme="majorHAnsi" w:hAnsiTheme="majorHAnsi"/>
                <w:b/>
                <w:bCs/>
              </w:rPr>
              <w:t>актовый</w:t>
            </w:r>
          </w:p>
          <w:p w14:paraId="3DF67DEE" w14:textId="77777777" w:rsidR="002074D6" w:rsidRDefault="002074D6" w:rsidP="009F2360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4C309A">
              <w:rPr>
                <w:rFonts w:asciiTheme="majorHAnsi" w:hAnsiTheme="majorHAnsi"/>
                <w:b/>
                <w:bCs/>
              </w:rPr>
              <w:t>з</w:t>
            </w:r>
            <w:r w:rsidR="00544C83">
              <w:rPr>
                <w:rFonts w:asciiTheme="majorHAnsi" w:hAnsiTheme="majorHAnsi"/>
                <w:b/>
                <w:bCs/>
              </w:rPr>
              <w:t>ал</w:t>
            </w:r>
          </w:p>
          <w:p w14:paraId="3449EA74" w14:textId="77777777" w:rsidR="00544C83" w:rsidRPr="009D40F8" w:rsidRDefault="00544C83" w:rsidP="009F2360">
            <w:pPr>
              <w:jc w:val="center"/>
              <w:rPr>
                <w:b/>
                <w:bCs/>
              </w:rPr>
            </w:pPr>
            <w:r w:rsidRPr="00544C83">
              <w:rPr>
                <w:rFonts w:asciiTheme="majorHAnsi" w:hAnsiTheme="majorHAnsi"/>
                <w:b/>
                <w:bCs/>
              </w:rPr>
              <w:t>1 этаж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2B43990" w14:textId="77777777" w:rsidR="00691DE8" w:rsidRDefault="00691DE8" w:rsidP="00691DE8"/>
        </w:tc>
        <w:tc>
          <w:tcPr>
            <w:tcW w:w="9205" w:type="dxa"/>
            <w:tcBorders>
              <w:left w:val="nil"/>
            </w:tcBorders>
          </w:tcPr>
          <w:p w14:paraId="2710FF7D" w14:textId="77777777" w:rsidR="00CB4EDB" w:rsidRDefault="00CB4EDB" w:rsidP="00691DE8">
            <w:pPr>
              <w:pStyle w:val="Session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52261E66" w14:textId="77777777" w:rsidR="00691DE8" w:rsidRPr="00BA0DAD" w:rsidRDefault="00691DE8" w:rsidP="00691DE8">
            <w:pPr>
              <w:pStyle w:val="Session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A0DA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ПЛЕНАРНОЕ ЗАСЕДАНИЕ </w:t>
            </w:r>
          </w:p>
          <w:p w14:paraId="1B690D8B" w14:textId="77777777" w:rsidR="00691DE8" w:rsidRDefault="00691DE8" w:rsidP="00691DE8">
            <w:pPr>
              <w:pStyle w:val="Session"/>
              <w:rPr>
                <w:rFonts w:asciiTheme="majorHAnsi" w:hAnsiTheme="majorHAnsi"/>
              </w:rPr>
            </w:pPr>
          </w:p>
          <w:p w14:paraId="283942D9" w14:textId="77777777" w:rsidR="008E56DA" w:rsidRDefault="008E56DA" w:rsidP="00691DE8">
            <w:pPr>
              <w:pStyle w:val="Session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АЛИМОВА ЕЛЕНА ЕВГЕНЬЕВНА,</w:t>
            </w:r>
          </w:p>
          <w:p w14:paraId="37C63EE6" w14:textId="77777777" w:rsidR="008E56DA" w:rsidRDefault="00FC2C6C" w:rsidP="00691DE8">
            <w:pPr>
              <w:pStyle w:val="Session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п</w:t>
            </w:r>
            <w:r w:rsidR="008E56DA">
              <w:rPr>
                <w:rFonts w:asciiTheme="majorHAnsi" w:hAnsiTheme="majorHAnsi"/>
                <w:b/>
                <w:bCs/>
              </w:rPr>
              <w:t>роректор по</w:t>
            </w:r>
            <w:r w:rsidR="00FF445C">
              <w:rPr>
                <w:rFonts w:asciiTheme="majorHAnsi" w:hAnsiTheme="majorHAnsi"/>
                <w:b/>
                <w:bCs/>
              </w:rPr>
              <w:t xml:space="preserve"> учебной работе ГАУ ДПО РО ИРО</w:t>
            </w:r>
          </w:p>
          <w:p w14:paraId="4B67BCA5" w14:textId="77777777" w:rsidR="008E56DA" w:rsidRDefault="008E56DA" w:rsidP="00691DE8">
            <w:pPr>
              <w:pStyle w:val="Session"/>
              <w:rPr>
                <w:rFonts w:asciiTheme="majorHAnsi" w:hAnsiTheme="majorHAnsi"/>
              </w:rPr>
            </w:pPr>
            <w:r w:rsidRPr="008E56DA">
              <w:rPr>
                <w:rFonts w:asciiTheme="majorHAnsi" w:hAnsiTheme="majorHAnsi"/>
              </w:rPr>
              <w:t>Приветствие участников конференции</w:t>
            </w:r>
          </w:p>
          <w:p w14:paraId="65BCDD88" w14:textId="77777777" w:rsidR="008E56DA" w:rsidRDefault="008E56DA" w:rsidP="00691DE8">
            <w:pPr>
              <w:pStyle w:val="Session"/>
              <w:rPr>
                <w:rFonts w:asciiTheme="majorHAnsi" w:hAnsiTheme="majorHAnsi"/>
              </w:rPr>
            </w:pPr>
          </w:p>
          <w:p w14:paraId="198B9136" w14:textId="77777777" w:rsidR="008E56DA" w:rsidRPr="008E56DA" w:rsidRDefault="008E56DA" w:rsidP="00691DE8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8E56DA">
              <w:rPr>
                <w:rFonts w:asciiTheme="majorHAnsi" w:hAnsiTheme="majorHAnsi"/>
                <w:b/>
                <w:bCs/>
              </w:rPr>
              <w:t>МАРЧЕНКО ЕЛЕНА ПЕТРОВНА,</w:t>
            </w:r>
          </w:p>
          <w:p w14:paraId="1A4E8030" w14:textId="77777777" w:rsidR="008E56DA" w:rsidRPr="00FC2C6C" w:rsidRDefault="008E56DA" w:rsidP="00691DE8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FC2C6C">
              <w:rPr>
                <w:rFonts w:asciiTheme="majorHAnsi" w:hAnsiTheme="majorHAnsi"/>
                <w:b/>
                <w:bCs/>
              </w:rPr>
              <w:t>заведующ</w:t>
            </w:r>
            <w:r w:rsidR="00FC2C6C" w:rsidRPr="00FC2C6C">
              <w:rPr>
                <w:rFonts w:asciiTheme="majorHAnsi" w:hAnsiTheme="majorHAnsi"/>
                <w:b/>
                <w:bCs/>
              </w:rPr>
              <w:t>ий</w:t>
            </w:r>
            <w:r w:rsidRPr="00FC2C6C">
              <w:rPr>
                <w:rFonts w:asciiTheme="majorHAnsi" w:hAnsiTheme="majorHAnsi"/>
                <w:b/>
                <w:bCs/>
              </w:rPr>
              <w:t xml:space="preserve"> кафедрой </w:t>
            </w:r>
            <w:proofErr w:type="spellStart"/>
            <w:r w:rsidRPr="00FC2C6C">
              <w:rPr>
                <w:rFonts w:asciiTheme="majorHAnsi" w:hAnsiTheme="majorHAnsi"/>
                <w:b/>
                <w:bCs/>
              </w:rPr>
              <w:t>МиИ</w:t>
            </w:r>
            <w:proofErr w:type="spellEnd"/>
            <w:r w:rsidRPr="00FC2C6C">
              <w:rPr>
                <w:rFonts w:asciiTheme="majorHAnsi" w:hAnsiTheme="majorHAnsi"/>
                <w:b/>
                <w:bCs/>
              </w:rPr>
              <w:t xml:space="preserve"> ГАУ ДПО РО </w:t>
            </w:r>
            <w:r w:rsidR="00FF445C">
              <w:rPr>
                <w:rFonts w:asciiTheme="majorHAnsi" w:hAnsiTheme="majorHAnsi"/>
                <w:b/>
                <w:bCs/>
              </w:rPr>
              <w:t>ИРО</w:t>
            </w:r>
          </w:p>
          <w:p w14:paraId="5098746C" w14:textId="77777777" w:rsidR="00FF445C" w:rsidRDefault="00FF445C" w:rsidP="00CD4D59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 реализации </w:t>
            </w:r>
            <w:r w:rsidR="00CD4D59">
              <w:rPr>
                <w:rFonts w:asciiTheme="majorHAnsi" w:hAnsiTheme="majorHAnsi"/>
              </w:rPr>
              <w:t>к</w:t>
            </w:r>
            <w:r w:rsidR="00FC2C6C" w:rsidRPr="00FC2C6C">
              <w:rPr>
                <w:rFonts w:asciiTheme="majorHAnsi" w:hAnsiTheme="majorHAnsi"/>
              </w:rPr>
              <w:t xml:space="preserve">омплексного плана </w:t>
            </w:r>
            <w:r w:rsidR="00CD4D59">
              <w:rPr>
                <w:rFonts w:asciiTheme="majorHAnsi" w:hAnsiTheme="majorHAnsi"/>
              </w:rPr>
              <w:t>меро</w:t>
            </w:r>
            <w:r w:rsidR="00700223">
              <w:rPr>
                <w:rFonts w:asciiTheme="majorHAnsi" w:hAnsiTheme="majorHAnsi"/>
              </w:rPr>
              <w:t>приятий</w:t>
            </w:r>
            <w:r>
              <w:rPr>
                <w:rFonts w:asciiTheme="majorHAnsi" w:hAnsiTheme="majorHAnsi"/>
              </w:rPr>
              <w:t xml:space="preserve"> по повышению качества </w:t>
            </w:r>
          </w:p>
          <w:p w14:paraId="03B73BEA" w14:textId="77777777" w:rsidR="00FC2C6C" w:rsidRDefault="00CD4D59" w:rsidP="00691DE8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FF445C">
              <w:rPr>
                <w:rFonts w:asciiTheme="majorHAnsi" w:hAnsiTheme="majorHAnsi"/>
              </w:rPr>
              <w:t xml:space="preserve">математического и естественно-научного образования </w:t>
            </w:r>
            <w:r w:rsidR="00FC2C6C">
              <w:rPr>
                <w:rFonts w:asciiTheme="majorHAnsi" w:hAnsiTheme="majorHAnsi"/>
              </w:rPr>
              <w:t>в Ростовской области</w:t>
            </w:r>
          </w:p>
          <w:p w14:paraId="278229F8" w14:textId="77777777" w:rsidR="00DE7AF5" w:rsidRDefault="00DE7AF5" w:rsidP="00691DE8">
            <w:pPr>
              <w:pStyle w:val="Session"/>
              <w:rPr>
                <w:rFonts w:asciiTheme="majorHAnsi" w:hAnsiTheme="majorHAnsi"/>
              </w:rPr>
            </w:pPr>
          </w:p>
          <w:p w14:paraId="4790DE25" w14:textId="77777777" w:rsidR="00DE7AF5" w:rsidRDefault="00DE7AF5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МИНАСЯН ЕВА ЭДУАРДОВНА,</w:t>
            </w:r>
          </w:p>
          <w:p w14:paraId="1BA6FD1F" w14:textId="77777777" w:rsidR="00DE7AF5" w:rsidRPr="00BA0DAD" w:rsidRDefault="00DE7AF5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 xml:space="preserve"> директор МАОУ "Школа №5", г. Ростов-на-Дону</w:t>
            </w:r>
          </w:p>
          <w:p w14:paraId="70495345" w14:textId="77777777" w:rsidR="00544C83" w:rsidRDefault="00DE7AF5" w:rsidP="00DE7AF5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 xml:space="preserve">Опыт системной работы по ранней профилизации обучающихся </w:t>
            </w:r>
          </w:p>
          <w:p w14:paraId="480C6312" w14:textId="77777777" w:rsidR="00DE7AF5" w:rsidRDefault="00DE7AF5" w:rsidP="00DE7AF5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на базе МАОУ "Школа №5" г. Ростова-на-Дону</w:t>
            </w:r>
          </w:p>
          <w:p w14:paraId="1E417DB0" w14:textId="77777777" w:rsidR="00DE7AF5" w:rsidRDefault="00DE7AF5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</w:p>
          <w:p w14:paraId="517F7BBD" w14:textId="77777777" w:rsidR="00A61F87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 xml:space="preserve">ЛИФШИЦ ЮЛИЯ ДМИТРИЕВНА, </w:t>
            </w:r>
          </w:p>
          <w:p w14:paraId="22BAE158" w14:textId="77777777" w:rsidR="00A61F87" w:rsidRPr="00BA0DAD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ведущий специалист регионального развития Яндекс Образования</w:t>
            </w:r>
          </w:p>
          <w:p w14:paraId="7663C515" w14:textId="77777777" w:rsidR="00A61F87" w:rsidRDefault="00A61F87" w:rsidP="00A61F87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Возможности платформы Яндекс Учебник для образовательных организаций</w:t>
            </w:r>
          </w:p>
          <w:p w14:paraId="6C8CA7D8" w14:textId="77777777" w:rsidR="00A61F87" w:rsidRDefault="00A61F87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</w:p>
          <w:p w14:paraId="6B0FF4FD" w14:textId="77777777" w:rsidR="00A61F87" w:rsidRPr="008E56DA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8E56DA">
              <w:rPr>
                <w:rFonts w:asciiTheme="majorHAnsi" w:hAnsiTheme="majorHAnsi"/>
                <w:b/>
                <w:bCs/>
              </w:rPr>
              <w:t>РОССИНСКАЯ СВЕТЛАНА АЛЕКСАНДРОВНА,</w:t>
            </w:r>
          </w:p>
          <w:p w14:paraId="5E3680EC" w14:textId="77777777" w:rsidR="00A61F87" w:rsidRPr="008E56DA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8E56DA">
              <w:rPr>
                <w:rFonts w:asciiTheme="majorHAnsi" w:hAnsiTheme="majorHAnsi"/>
                <w:b/>
                <w:bCs/>
              </w:rPr>
              <w:t>заведующ</w:t>
            </w:r>
            <w:r>
              <w:rPr>
                <w:rFonts w:asciiTheme="majorHAnsi" w:hAnsiTheme="majorHAnsi"/>
                <w:b/>
                <w:bCs/>
              </w:rPr>
              <w:t>ий</w:t>
            </w:r>
            <w:r w:rsidR="00063161">
              <w:rPr>
                <w:rFonts w:asciiTheme="majorHAnsi" w:hAnsiTheme="majorHAnsi"/>
                <w:b/>
                <w:bCs/>
              </w:rPr>
              <w:t xml:space="preserve"> кафедрой ЕНО ГАУ ДПО РО ИРО</w:t>
            </w:r>
          </w:p>
          <w:p w14:paraId="6BFCD70A" w14:textId="77777777" w:rsidR="00A61F87" w:rsidRDefault="00A61F87" w:rsidP="00A61F87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«Точка роста», как ресурс формирования естественно-научной грамотности обучающихся</w:t>
            </w:r>
          </w:p>
          <w:p w14:paraId="5DD29DC1" w14:textId="77777777" w:rsidR="00A61F87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</w:p>
          <w:p w14:paraId="73FAF084" w14:textId="77777777" w:rsidR="00A61F87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ЧАБАНОВА НАТАЛЬЯ НИКОЛАЕВНА,</w:t>
            </w:r>
          </w:p>
          <w:p w14:paraId="7CE9FE5F" w14:textId="77777777" w:rsidR="00A61F87" w:rsidRPr="00BA0DAD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 xml:space="preserve"> начальник отдела сопровождения информационных технологий ГАУ ДПО РО "ИРО"</w:t>
            </w:r>
          </w:p>
          <w:p w14:paraId="37D07D9F" w14:textId="77777777" w:rsidR="00A61F87" w:rsidRDefault="00A61F87" w:rsidP="00A61F87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Возможности универсальной библиотеки ЦОК сервиса "Госуслуги. Моя школа"</w:t>
            </w:r>
          </w:p>
          <w:p w14:paraId="54700105" w14:textId="77777777" w:rsidR="00A61F87" w:rsidRDefault="00A61F87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</w:p>
          <w:p w14:paraId="67E408DC" w14:textId="77777777" w:rsidR="00A61F87" w:rsidRPr="00DE7AF5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DE7AF5">
              <w:rPr>
                <w:rFonts w:asciiTheme="majorHAnsi" w:hAnsiTheme="majorHAnsi"/>
                <w:b/>
                <w:bCs/>
              </w:rPr>
              <w:t>МАМОНТОВ ДЕНИС ИГОРЕВИЧ</w:t>
            </w:r>
          </w:p>
          <w:p w14:paraId="3234DD47" w14:textId="77777777" w:rsidR="00A61F87" w:rsidRPr="00DE7AF5" w:rsidRDefault="00A61F87" w:rsidP="00A61F87">
            <w:pPr>
              <w:pStyle w:val="Session"/>
              <w:rPr>
                <w:rFonts w:asciiTheme="majorHAnsi" w:hAnsiTheme="majorHAnsi"/>
              </w:rPr>
            </w:pPr>
            <w:r w:rsidRPr="00DE7AF5">
              <w:rPr>
                <w:rFonts w:asciiTheme="majorHAnsi" w:hAnsiTheme="majorHAnsi"/>
                <w:b/>
                <w:bCs/>
              </w:rPr>
              <w:t>генеральный директор компании "</w:t>
            </w:r>
            <w:proofErr w:type="spellStart"/>
            <w:r w:rsidRPr="00DE7AF5">
              <w:rPr>
                <w:rFonts w:asciiTheme="majorHAnsi" w:hAnsiTheme="majorHAnsi"/>
                <w:b/>
                <w:bCs/>
              </w:rPr>
              <w:t>Физикон</w:t>
            </w:r>
            <w:proofErr w:type="spellEnd"/>
            <w:r w:rsidRPr="00DE7AF5">
              <w:rPr>
                <w:rFonts w:asciiTheme="majorHAnsi" w:hAnsiTheme="majorHAnsi"/>
                <w:b/>
                <w:bCs/>
              </w:rPr>
              <w:t>"</w:t>
            </w:r>
          </w:p>
          <w:p w14:paraId="3119C236" w14:textId="77777777" w:rsidR="00A61F87" w:rsidRPr="00DE7AF5" w:rsidRDefault="00A61F87" w:rsidP="00A61F87">
            <w:pPr>
              <w:pStyle w:val="Session"/>
              <w:rPr>
                <w:rFonts w:asciiTheme="majorHAnsi" w:hAnsiTheme="majorHAnsi"/>
              </w:rPr>
            </w:pPr>
            <w:r w:rsidRPr="00DE7AF5">
              <w:rPr>
                <w:rFonts w:asciiTheme="majorHAnsi" w:hAnsiTheme="majorHAnsi"/>
              </w:rPr>
              <w:t>Устранение предметных дефицитов с помощью верифицированного контента "Облако знаний" в УБ ЦОК</w:t>
            </w:r>
          </w:p>
          <w:p w14:paraId="443C6E27" w14:textId="77777777" w:rsidR="00A61F87" w:rsidRDefault="00A61F87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</w:p>
          <w:p w14:paraId="5D5AB485" w14:textId="77777777" w:rsidR="00A61F87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Л</w:t>
            </w:r>
            <w:r>
              <w:rPr>
                <w:rFonts w:asciiTheme="majorHAnsi" w:hAnsiTheme="majorHAnsi"/>
                <w:b/>
                <w:bCs/>
              </w:rPr>
              <w:t>Ы</w:t>
            </w:r>
            <w:r w:rsidRPr="00BA0DAD">
              <w:rPr>
                <w:rFonts w:asciiTheme="majorHAnsi" w:hAnsiTheme="majorHAnsi"/>
                <w:b/>
                <w:bCs/>
              </w:rPr>
              <w:t>МАР</w:t>
            </w:r>
            <w:r>
              <w:rPr>
                <w:rFonts w:asciiTheme="majorHAnsi" w:hAnsiTheme="majorHAnsi"/>
                <w:b/>
                <w:bCs/>
              </w:rPr>
              <w:t>Ь</w:t>
            </w:r>
            <w:r w:rsidRPr="00BA0DAD">
              <w:rPr>
                <w:rFonts w:asciiTheme="majorHAnsi" w:hAnsiTheme="majorHAnsi"/>
                <w:b/>
                <w:bCs/>
              </w:rPr>
              <w:t xml:space="preserve"> АЛЕКСАНДРА</w:t>
            </w:r>
            <w:r>
              <w:rPr>
                <w:rFonts w:asciiTheme="majorHAnsi" w:hAnsiTheme="majorHAnsi"/>
                <w:b/>
                <w:bCs/>
              </w:rPr>
              <w:t xml:space="preserve"> ПАВЛОВНА</w:t>
            </w:r>
            <w:r w:rsidRPr="00BA0DAD">
              <w:rPr>
                <w:rFonts w:asciiTheme="majorHAnsi" w:hAnsiTheme="majorHAnsi"/>
                <w:b/>
                <w:bCs/>
              </w:rPr>
              <w:t>,</w:t>
            </w:r>
          </w:p>
          <w:p w14:paraId="7BCC30CC" w14:textId="77777777" w:rsidR="00A61F87" w:rsidRPr="00BA0DAD" w:rsidRDefault="00A61F87" w:rsidP="00A61F87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 xml:space="preserve"> руководитель методической группы ООО "АЙСМАРТ"</w:t>
            </w:r>
          </w:p>
          <w:p w14:paraId="6379042F" w14:textId="77777777" w:rsidR="00A61F87" w:rsidRDefault="00A61F87" w:rsidP="00A61F87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Тренажеры АЙСМАРТ в библиотеке "Моя школа" как инструмент повышения образовательных результатов по предметам естественно-научного цикла</w:t>
            </w:r>
          </w:p>
          <w:p w14:paraId="34A26581" w14:textId="77777777" w:rsidR="00A61F87" w:rsidRPr="00BA0DAD" w:rsidRDefault="00A61F87" w:rsidP="00A61F87">
            <w:pPr>
              <w:pStyle w:val="Session"/>
              <w:rPr>
                <w:rFonts w:asciiTheme="majorHAnsi" w:hAnsiTheme="majorHAnsi"/>
              </w:rPr>
            </w:pPr>
          </w:p>
          <w:p w14:paraId="551CC4F4" w14:textId="77777777" w:rsidR="00DE7AF5" w:rsidRDefault="00DE7AF5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ИСАКОВА СВЕТЛАНА НИКОЛАЕВНА,</w:t>
            </w:r>
          </w:p>
          <w:p w14:paraId="4BBC9C3B" w14:textId="77777777" w:rsidR="00DE7AF5" w:rsidRPr="00BA0DAD" w:rsidRDefault="00DE7AF5" w:rsidP="00DE7AF5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 xml:space="preserve"> руководитель естественно-научного направления </w:t>
            </w:r>
            <w:proofErr w:type="spellStart"/>
            <w:r w:rsidRPr="00BA0DAD">
              <w:rPr>
                <w:rFonts w:asciiTheme="majorHAnsi" w:hAnsiTheme="majorHAnsi"/>
                <w:b/>
                <w:bCs/>
              </w:rPr>
              <w:t>ГлобалЛаб</w:t>
            </w:r>
            <w:proofErr w:type="spellEnd"/>
          </w:p>
          <w:p w14:paraId="1DC26A3D" w14:textId="77777777" w:rsidR="00544C83" w:rsidRDefault="00DE7AF5" w:rsidP="00DE7AF5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 xml:space="preserve">Цифровые образовательные ресурсы Универсальной библиотеки ЦОК </w:t>
            </w:r>
          </w:p>
          <w:p w14:paraId="467261BA" w14:textId="77777777" w:rsidR="00DE7AF5" w:rsidRDefault="00DE7AF5" w:rsidP="00DE7AF5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как средство повышения качества образования</w:t>
            </w:r>
          </w:p>
          <w:p w14:paraId="2D1C05EC" w14:textId="77777777" w:rsidR="00FC2C6C" w:rsidRDefault="00FC2C6C" w:rsidP="00691DE8">
            <w:pPr>
              <w:pStyle w:val="Session"/>
              <w:rPr>
                <w:rFonts w:asciiTheme="majorHAnsi" w:hAnsiTheme="majorHAnsi"/>
              </w:rPr>
            </w:pPr>
          </w:p>
          <w:p w14:paraId="271BF10C" w14:textId="77777777" w:rsidR="00691DE8" w:rsidRDefault="00691DE8" w:rsidP="00691DE8">
            <w:pPr>
              <w:jc w:val="center"/>
            </w:pPr>
          </w:p>
        </w:tc>
      </w:tr>
      <w:tr w:rsidR="00691DE8" w14:paraId="705E325C" w14:textId="77777777" w:rsidTr="00C45BF4">
        <w:trPr>
          <w:trHeight w:val="712"/>
        </w:trPr>
        <w:tc>
          <w:tcPr>
            <w:tcW w:w="1302" w:type="dxa"/>
            <w:tcBorders>
              <w:right w:val="nil"/>
            </w:tcBorders>
            <w:shd w:val="clear" w:color="auto" w:fill="BFBFBF" w:themeFill="background1" w:themeFillShade="BF"/>
          </w:tcPr>
          <w:p w14:paraId="3F7AEDA0" w14:textId="77777777" w:rsidR="00691DE8" w:rsidRPr="009D40F8" w:rsidRDefault="00691DE8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9D40F8">
              <w:rPr>
                <w:rFonts w:asciiTheme="majorHAnsi" w:hAnsiTheme="majorHAnsi"/>
                <w:b/>
                <w:bCs/>
              </w:rPr>
              <w:t>12:30–13:00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9FADEE0" w14:textId="77777777" w:rsidR="00691DE8" w:rsidRDefault="00691DE8" w:rsidP="00691DE8"/>
        </w:tc>
        <w:tc>
          <w:tcPr>
            <w:tcW w:w="9205" w:type="dxa"/>
            <w:tcBorders>
              <w:left w:val="nil"/>
            </w:tcBorders>
            <w:shd w:val="clear" w:color="auto" w:fill="BFBFBF" w:themeFill="background1" w:themeFillShade="BF"/>
          </w:tcPr>
          <w:p w14:paraId="584529B7" w14:textId="77777777" w:rsidR="00691DE8" w:rsidRPr="00BA0DAD" w:rsidRDefault="00691DE8" w:rsidP="00691DE8">
            <w:pPr>
              <w:pStyle w:val="Session"/>
              <w:spacing w:before="120" w:after="12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91DE8">
              <w:rPr>
                <w:rFonts w:asciiTheme="majorHAnsi" w:hAnsiTheme="majorHAnsi"/>
                <w:b/>
                <w:bCs/>
                <w:sz w:val="24"/>
                <w:szCs w:val="24"/>
              </w:rPr>
              <w:t>ПЕРЕРЫВ</w:t>
            </w:r>
          </w:p>
        </w:tc>
      </w:tr>
      <w:tr w:rsidR="009D40F8" w14:paraId="72F2BF7A" w14:textId="77777777" w:rsidTr="00C45BF4">
        <w:tc>
          <w:tcPr>
            <w:tcW w:w="1302" w:type="dxa"/>
            <w:tcBorders>
              <w:right w:val="nil"/>
            </w:tcBorders>
            <w:shd w:val="clear" w:color="auto" w:fill="BFBFBF" w:themeFill="background1" w:themeFillShade="BF"/>
          </w:tcPr>
          <w:p w14:paraId="68BEEE4D" w14:textId="77777777" w:rsidR="009D40F8" w:rsidRPr="009D40F8" w:rsidRDefault="009D40F8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9D40F8">
              <w:rPr>
                <w:rFonts w:asciiTheme="majorHAnsi" w:hAnsiTheme="majorHAnsi"/>
                <w:b/>
                <w:bCs/>
              </w:rPr>
              <w:lastRenderedPageBreak/>
              <w:t>13.00-13.40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FC8FBFA" w14:textId="77777777" w:rsidR="009D40F8" w:rsidRDefault="009D40F8" w:rsidP="00691DE8"/>
        </w:tc>
        <w:tc>
          <w:tcPr>
            <w:tcW w:w="9205" w:type="dxa"/>
            <w:tcBorders>
              <w:left w:val="nil"/>
            </w:tcBorders>
            <w:shd w:val="clear" w:color="auto" w:fill="BFBFBF" w:themeFill="background1" w:themeFillShade="BF"/>
          </w:tcPr>
          <w:p w14:paraId="5C779743" w14:textId="77777777" w:rsidR="009D40F8" w:rsidRPr="00691DE8" w:rsidRDefault="009D40F8" w:rsidP="00691DE8">
            <w:pPr>
              <w:pStyle w:val="Session"/>
              <w:spacing w:before="120" w:after="12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МАСТЕР-КЛАССЫ</w:t>
            </w:r>
          </w:p>
        </w:tc>
      </w:tr>
      <w:tr w:rsidR="009D40F8" w14:paraId="61B5B822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65A898DD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A87C8C">
              <w:rPr>
                <w:rFonts w:asciiTheme="majorHAnsi" w:hAnsiTheme="majorHAnsi"/>
                <w:b/>
                <w:bCs/>
              </w:rPr>
              <w:t xml:space="preserve">ауд. </w:t>
            </w:r>
            <w:r>
              <w:rPr>
                <w:rFonts w:asciiTheme="majorHAnsi" w:hAnsiTheme="majorHAnsi"/>
                <w:b/>
                <w:bCs/>
              </w:rPr>
              <w:t>1-3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FD45B5" w14:textId="77777777" w:rsidR="009D40F8" w:rsidRDefault="009D40F8" w:rsidP="00691DE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</w:tcPr>
          <w:p w14:paraId="0267E80E" w14:textId="77777777" w:rsidR="00700223" w:rsidRDefault="009D40F8" w:rsidP="00700223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 xml:space="preserve">АБРАМОВ ВЛАДИМИР ВЛАДИМИРОВИЧ, </w:t>
            </w:r>
          </w:p>
          <w:p w14:paraId="673E1682" w14:textId="77777777" w:rsidR="009D40F8" w:rsidRPr="000F5E66" w:rsidRDefault="009D40F8" w:rsidP="00700223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доц</w:t>
            </w:r>
            <w:r w:rsidR="00700223">
              <w:rPr>
                <w:rFonts w:asciiTheme="majorHAnsi" w:hAnsiTheme="majorHAnsi"/>
                <w:b/>
                <w:bCs/>
              </w:rPr>
              <w:t xml:space="preserve">ент кафедры </w:t>
            </w:r>
            <w:proofErr w:type="spellStart"/>
            <w:r w:rsidR="00700223">
              <w:rPr>
                <w:rFonts w:asciiTheme="majorHAnsi" w:hAnsiTheme="majorHAnsi"/>
                <w:b/>
                <w:bCs/>
              </w:rPr>
              <w:t>МиИ</w:t>
            </w:r>
            <w:proofErr w:type="spellEnd"/>
            <w:r w:rsidR="00700223">
              <w:rPr>
                <w:rFonts w:asciiTheme="majorHAnsi" w:hAnsiTheme="majorHAnsi"/>
                <w:b/>
                <w:bCs/>
              </w:rPr>
              <w:t xml:space="preserve"> ГАУ ДПО РО ИРО</w:t>
            </w:r>
          </w:p>
          <w:p w14:paraId="53F266A0" w14:textId="77777777" w:rsidR="00700223" w:rsidRDefault="009D40F8" w:rsidP="00700223">
            <w:pPr>
              <w:pStyle w:val="Session"/>
              <w:rPr>
                <w:rFonts w:asciiTheme="majorHAnsi" w:hAnsiTheme="majorHAnsi"/>
              </w:rPr>
            </w:pPr>
            <w:r w:rsidRPr="009D40F8">
              <w:rPr>
                <w:rFonts w:asciiTheme="majorHAnsi" w:hAnsiTheme="majorHAnsi"/>
              </w:rPr>
              <w:t xml:space="preserve">Математическое моделирование как инструмент развития математической грамотности </w:t>
            </w:r>
          </w:p>
          <w:p w14:paraId="1557DA19" w14:textId="77777777" w:rsidR="009D40F8" w:rsidRDefault="009D40F8" w:rsidP="00700223">
            <w:pPr>
              <w:pStyle w:val="Session"/>
              <w:rPr>
                <w:rFonts w:asciiTheme="majorHAnsi" w:hAnsiTheme="majorHAnsi"/>
              </w:rPr>
            </w:pPr>
            <w:r w:rsidRPr="009D40F8">
              <w:rPr>
                <w:rFonts w:asciiTheme="majorHAnsi" w:hAnsiTheme="majorHAnsi"/>
              </w:rPr>
              <w:t>обуча</w:t>
            </w:r>
            <w:r w:rsidR="00700223">
              <w:rPr>
                <w:rFonts w:asciiTheme="majorHAnsi" w:hAnsiTheme="majorHAnsi"/>
              </w:rPr>
              <w:t>ющихся основной и средней общеобразовательной школы</w:t>
            </w:r>
          </w:p>
          <w:p w14:paraId="6656BFFB" w14:textId="77777777" w:rsidR="00A87C8C" w:rsidRDefault="00A87C8C" w:rsidP="000F5E66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(математика, физика) </w:t>
            </w:r>
          </w:p>
          <w:p w14:paraId="290FE44A" w14:textId="77777777" w:rsidR="00A87C8C" w:rsidRPr="00A87C8C" w:rsidRDefault="00A87C8C" w:rsidP="000F5E66">
            <w:pPr>
              <w:pStyle w:val="Session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9D40F8" w14:paraId="6A417A63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1365D49C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A87C8C">
              <w:rPr>
                <w:rFonts w:asciiTheme="majorHAnsi" w:hAnsiTheme="majorHAnsi"/>
                <w:b/>
                <w:bCs/>
              </w:rPr>
              <w:t>ауд. 2-14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9A197F" w14:textId="77777777" w:rsidR="009D40F8" w:rsidRDefault="009D40F8" w:rsidP="00691DE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</w:tcPr>
          <w:p w14:paraId="66D0F926" w14:textId="77777777" w:rsidR="00700223" w:rsidRDefault="00A147DB" w:rsidP="00700223">
            <w:pPr>
              <w:pStyle w:val="Session"/>
              <w:rPr>
                <w:rFonts w:asciiTheme="majorHAnsi" w:hAnsiTheme="majorHAnsi"/>
              </w:rPr>
            </w:pPr>
            <w:r w:rsidRPr="00A147DB">
              <w:rPr>
                <w:rFonts w:asciiTheme="majorHAnsi" w:hAnsiTheme="majorHAnsi"/>
                <w:b/>
                <w:bCs/>
              </w:rPr>
              <w:t>ПИСКОВ ВЛАДИМИР</w:t>
            </w:r>
            <w:r>
              <w:rPr>
                <w:rFonts w:asciiTheme="majorHAnsi" w:hAnsiTheme="majorHAnsi"/>
                <w:b/>
                <w:bCs/>
              </w:rPr>
              <w:t xml:space="preserve"> АЛЕКСЕЕВИЧ</w:t>
            </w:r>
            <w:r>
              <w:rPr>
                <w:rFonts w:asciiTheme="majorHAnsi" w:hAnsiTheme="majorHAnsi"/>
              </w:rPr>
              <w:t xml:space="preserve">, </w:t>
            </w:r>
          </w:p>
          <w:p w14:paraId="79F302BD" w14:textId="77777777" w:rsidR="00D83E50" w:rsidRDefault="00C45BF4" w:rsidP="00700223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>заместитель</w:t>
            </w:r>
            <w:r w:rsidR="00A147DB" w:rsidRPr="00A147DB">
              <w:rPr>
                <w:rFonts w:asciiTheme="majorHAnsi" w:hAnsiTheme="majorHAnsi"/>
                <w:b/>
                <w:bCs/>
              </w:rPr>
              <w:t xml:space="preserve"> директора «Обливская СОШ № 1</w:t>
            </w:r>
          </w:p>
          <w:p w14:paraId="7ABD07FD" w14:textId="77777777" w:rsidR="009D40F8" w:rsidRDefault="00D83E50" w:rsidP="00700223">
            <w:pPr>
              <w:pStyle w:val="Session"/>
              <w:rPr>
                <w:rFonts w:asciiTheme="majorHAnsi" w:hAnsiTheme="majorHAnsi"/>
              </w:rPr>
            </w:pPr>
            <w:bookmarkStart w:id="0" w:name="_Hlk216434141"/>
            <w:r w:rsidRPr="00D83E50">
              <w:rPr>
                <w:rFonts w:asciiTheme="majorHAnsi" w:hAnsiTheme="majorHAnsi"/>
              </w:rPr>
              <w:t>Платформа ЕГЭ по информатике с Яндекс Учебником для эффективной подготовки к экзамену</w:t>
            </w:r>
          </w:p>
          <w:bookmarkEnd w:id="0"/>
          <w:p w14:paraId="40E87483" w14:textId="77777777" w:rsidR="00A87C8C" w:rsidRDefault="00A87C8C" w:rsidP="00D83E50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(информатика)</w:t>
            </w:r>
          </w:p>
          <w:p w14:paraId="30CAAC51" w14:textId="77777777" w:rsidR="00A87C8C" w:rsidRPr="00A87C8C" w:rsidRDefault="00A87C8C" w:rsidP="002074D6">
            <w:pPr>
              <w:pStyle w:val="Session"/>
              <w:jc w:val="left"/>
              <w:rPr>
                <w:rFonts w:asciiTheme="majorHAnsi" w:hAnsiTheme="majorHAnsi"/>
                <w:b/>
                <w:bCs/>
              </w:rPr>
            </w:pPr>
          </w:p>
        </w:tc>
      </w:tr>
      <w:tr w:rsidR="009D40F8" w14:paraId="519EDF28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6D01156F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A87C8C">
              <w:rPr>
                <w:rFonts w:asciiTheme="majorHAnsi" w:hAnsiTheme="majorHAnsi"/>
                <w:b/>
                <w:bCs/>
              </w:rPr>
              <w:t>ауд. 2-18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A02B9F" w14:textId="77777777" w:rsidR="009D40F8" w:rsidRDefault="009D40F8" w:rsidP="00691DE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</w:tcPr>
          <w:p w14:paraId="64B66CF8" w14:textId="77777777" w:rsidR="00700223" w:rsidRDefault="00A87C8C" w:rsidP="00700223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Л</w:t>
            </w:r>
            <w:r>
              <w:rPr>
                <w:rFonts w:asciiTheme="majorHAnsi" w:hAnsiTheme="majorHAnsi"/>
                <w:b/>
                <w:bCs/>
              </w:rPr>
              <w:t>Ы</w:t>
            </w:r>
            <w:r w:rsidRPr="00BA0DAD">
              <w:rPr>
                <w:rFonts w:asciiTheme="majorHAnsi" w:hAnsiTheme="majorHAnsi"/>
                <w:b/>
                <w:bCs/>
              </w:rPr>
              <w:t>МАР</w:t>
            </w:r>
            <w:r>
              <w:rPr>
                <w:rFonts w:asciiTheme="majorHAnsi" w:hAnsiTheme="majorHAnsi"/>
                <w:b/>
                <w:bCs/>
              </w:rPr>
              <w:t>Ь</w:t>
            </w:r>
            <w:r w:rsidRPr="00BA0DAD">
              <w:rPr>
                <w:rFonts w:asciiTheme="majorHAnsi" w:hAnsiTheme="majorHAnsi"/>
                <w:b/>
                <w:bCs/>
              </w:rPr>
              <w:t xml:space="preserve"> АЛЕКСАНДРА</w:t>
            </w:r>
            <w:r w:rsidR="007D2463">
              <w:rPr>
                <w:rFonts w:asciiTheme="majorHAnsi" w:hAnsiTheme="majorHAnsi"/>
                <w:b/>
                <w:bCs/>
              </w:rPr>
              <w:t xml:space="preserve"> ПАВЛОВНА</w:t>
            </w:r>
            <w:r w:rsidRPr="00BA0DAD">
              <w:rPr>
                <w:rFonts w:asciiTheme="majorHAnsi" w:hAnsiTheme="majorHAnsi"/>
                <w:b/>
                <w:bCs/>
              </w:rPr>
              <w:t>,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457F49C0" w14:textId="77777777" w:rsidR="00A87C8C" w:rsidRPr="00BA0DAD" w:rsidRDefault="00A87C8C" w:rsidP="00700223">
            <w:pPr>
              <w:pStyle w:val="Session"/>
              <w:rPr>
                <w:rFonts w:asciiTheme="majorHAnsi" w:hAnsiTheme="majorHAnsi"/>
                <w:b/>
                <w:bCs/>
              </w:rPr>
            </w:pPr>
            <w:r w:rsidRPr="00BA0DAD">
              <w:rPr>
                <w:rFonts w:asciiTheme="majorHAnsi" w:hAnsiTheme="majorHAnsi"/>
                <w:b/>
                <w:bCs/>
              </w:rPr>
              <w:t>руководитель методической группы ООО "АЙСМАРТ"</w:t>
            </w:r>
          </w:p>
          <w:p w14:paraId="3F3D148E" w14:textId="77777777" w:rsidR="00A87C8C" w:rsidRDefault="00A87C8C" w:rsidP="00700223">
            <w:pPr>
              <w:pStyle w:val="Session"/>
              <w:rPr>
                <w:rFonts w:asciiTheme="majorHAnsi" w:hAnsiTheme="majorHAnsi"/>
              </w:rPr>
            </w:pPr>
            <w:r w:rsidRPr="00BA0DAD">
              <w:rPr>
                <w:rFonts w:asciiTheme="majorHAnsi" w:hAnsiTheme="majorHAnsi"/>
              </w:rPr>
              <w:t>Тренажеры АЙСМАРТ в библиотеке "Моя школа" как инструмент повышения образовательных результатов по предметам естественно-научного цикла</w:t>
            </w:r>
          </w:p>
          <w:p w14:paraId="254A6234" w14:textId="77777777" w:rsidR="009D40F8" w:rsidRDefault="00A87C8C" w:rsidP="00700223">
            <w:pPr>
              <w:pStyle w:val="Sessio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(биология, химия) </w:t>
            </w:r>
          </w:p>
          <w:p w14:paraId="31A63DD5" w14:textId="77777777" w:rsidR="002074D6" w:rsidRPr="00A87C8C" w:rsidRDefault="002074D6" w:rsidP="002074D6">
            <w:pPr>
              <w:pStyle w:val="Session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9D40F8" w14:paraId="23A43953" w14:textId="77777777" w:rsidTr="00C45BF4">
        <w:tc>
          <w:tcPr>
            <w:tcW w:w="1302" w:type="dxa"/>
            <w:tcBorders>
              <w:right w:val="nil"/>
            </w:tcBorders>
            <w:shd w:val="clear" w:color="auto" w:fill="BFBFBF" w:themeFill="background1" w:themeFillShade="BF"/>
          </w:tcPr>
          <w:p w14:paraId="56E3E602" w14:textId="77777777" w:rsidR="009D40F8" w:rsidRPr="009D40F8" w:rsidRDefault="009D40F8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9D40F8">
              <w:rPr>
                <w:rFonts w:asciiTheme="majorHAnsi" w:hAnsiTheme="majorHAnsi"/>
                <w:b/>
                <w:bCs/>
              </w:rPr>
              <w:t>13.</w:t>
            </w:r>
            <w:r w:rsidR="00684375">
              <w:rPr>
                <w:rFonts w:asciiTheme="majorHAnsi" w:hAnsiTheme="majorHAnsi"/>
                <w:b/>
                <w:bCs/>
              </w:rPr>
              <w:t>5</w:t>
            </w:r>
            <w:r w:rsidRPr="009D40F8">
              <w:rPr>
                <w:rFonts w:asciiTheme="majorHAnsi" w:hAnsiTheme="majorHAnsi"/>
                <w:b/>
                <w:bCs/>
              </w:rPr>
              <w:t>0-14.</w:t>
            </w:r>
            <w:r w:rsidR="00684375">
              <w:rPr>
                <w:rFonts w:asciiTheme="majorHAnsi" w:hAnsiTheme="majorHAnsi"/>
                <w:b/>
                <w:bCs/>
              </w:rPr>
              <w:t>5</w:t>
            </w:r>
            <w:r w:rsidRPr="009D40F8">
              <w:rPr>
                <w:rFonts w:asciiTheme="majorHAnsi" w:hAnsiTheme="majorHAnsi"/>
                <w:b/>
                <w:bCs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FBCAD1" w14:textId="77777777" w:rsidR="009D40F8" w:rsidRDefault="009D40F8" w:rsidP="00691DE8"/>
        </w:tc>
        <w:tc>
          <w:tcPr>
            <w:tcW w:w="9205" w:type="dxa"/>
            <w:tcBorders>
              <w:left w:val="nil"/>
            </w:tcBorders>
            <w:shd w:val="clear" w:color="auto" w:fill="BFBFBF" w:themeFill="background1" w:themeFillShade="BF"/>
          </w:tcPr>
          <w:p w14:paraId="79A0A9EF" w14:textId="77777777" w:rsidR="009D40F8" w:rsidRDefault="009D40F8" w:rsidP="009D40F8">
            <w:pPr>
              <w:pStyle w:val="Session"/>
              <w:spacing w:before="120" w:after="12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РАБОТА СЕКЦИЙ</w:t>
            </w:r>
          </w:p>
        </w:tc>
      </w:tr>
      <w:tr w:rsidR="009D40F8" w14:paraId="1D3B52EE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6E37F699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bookmarkStart w:id="1" w:name="_Hlk216683027"/>
            <w:r>
              <w:rPr>
                <w:rFonts w:asciiTheme="majorHAnsi" w:hAnsiTheme="majorHAnsi"/>
                <w:b/>
                <w:bCs/>
              </w:rPr>
              <w:t>ауд. 1-3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FC366D" w14:textId="77777777" w:rsidR="009D40F8" w:rsidRDefault="009D40F8" w:rsidP="009D40F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C0F4B3" w14:textId="77777777" w:rsidR="009D40F8" w:rsidRPr="000F5E66" w:rsidRDefault="009D40F8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СЕКЦИЯ 1</w:t>
            </w:r>
            <w:r w:rsidR="007D3DE4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5E784FAA" w14:textId="77777777" w:rsidR="009D40F8" w:rsidRPr="000F5E66" w:rsidRDefault="00E45E4A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ФОРМИРОВАНИЕ И РАЗВИТИЕ ФУНКЦИОНАЛЬНОЙ ГРАМОТНОСТИ В КОНТЕКСТЕ МАТЕМАТИЧЕСКОГО И ЕСТЕСТВЕННО-НАУЧНОГО ОБРАЗОВАНИЯ: МЕТОДЫ, ПОДХОДЫ И СОВРЕМЕННЫЕ ПРАКТИКИ</w:t>
            </w:r>
          </w:p>
          <w:p w14:paraId="48952864" w14:textId="77777777" w:rsidR="009D40F8" w:rsidRPr="000F5E66" w:rsidRDefault="00E45E4A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F07781">
              <w:rPr>
                <w:rFonts w:asciiTheme="majorHAnsi" w:hAnsiTheme="majorHAnsi"/>
              </w:rPr>
              <w:t>Модератор: Абрамов Владимир Владимирович,</w:t>
            </w:r>
            <w:r w:rsidR="00C45BF4">
              <w:rPr>
                <w:rFonts w:asciiTheme="majorHAnsi" w:hAnsiTheme="majorHAnsi"/>
              </w:rPr>
              <w:t xml:space="preserve"> доцент кафедры </w:t>
            </w:r>
            <w:proofErr w:type="spellStart"/>
            <w:r w:rsidR="00C45BF4">
              <w:rPr>
                <w:rFonts w:asciiTheme="majorHAnsi" w:hAnsiTheme="majorHAnsi"/>
              </w:rPr>
              <w:t>МиИ</w:t>
            </w:r>
            <w:proofErr w:type="spellEnd"/>
            <w:r w:rsidR="00C45BF4">
              <w:rPr>
                <w:rFonts w:asciiTheme="majorHAnsi" w:hAnsiTheme="majorHAnsi"/>
              </w:rPr>
              <w:t xml:space="preserve"> ГАУ ДПО РО </w:t>
            </w:r>
            <w:r w:rsidRPr="00F07781">
              <w:rPr>
                <w:rFonts w:asciiTheme="majorHAnsi" w:hAnsiTheme="majorHAnsi"/>
              </w:rPr>
              <w:t>ИРО</w:t>
            </w:r>
          </w:p>
        </w:tc>
      </w:tr>
      <w:tr w:rsidR="009D40F8" w14:paraId="55537325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07E93CB2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ауд. 3-14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CA300A" w14:textId="77777777" w:rsidR="009D40F8" w:rsidRDefault="009D40F8" w:rsidP="009D40F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CA1AC06" w14:textId="77777777" w:rsidR="009D40F8" w:rsidRPr="000F5E66" w:rsidRDefault="009D40F8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СЕКЦИЯ 2</w:t>
            </w:r>
            <w:r w:rsidR="007D3DE4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61514B74" w14:textId="77777777" w:rsidR="009D40F8" w:rsidRPr="000F5E66" w:rsidRDefault="00F07781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ИСПОЛЬЗОВАНИЕ ЦИФРОВЫХ ИНСТРУМЕНТОВ В МАТЕМАТИЧЕСКОМ И ЕСТЕСТВЕННО-НАУЧНОМ ОБРАЗОВАНИИ: ИННОВАЦИОННЫЕ ТЕХНОЛОГИИ И ПЕРСПЕКТИВЫ ВНЕДРЕНИЯ</w:t>
            </w:r>
          </w:p>
          <w:p w14:paraId="06C882ED" w14:textId="77777777" w:rsidR="00A87C8C" w:rsidRPr="00CB4EDB" w:rsidRDefault="0026344B" w:rsidP="00C45BF4">
            <w:pPr>
              <w:pStyle w:val="Session"/>
              <w:spacing w:before="120" w:after="120"/>
              <w:jc w:val="left"/>
              <w:rPr>
                <w:rFonts w:asciiTheme="majorHAnsi" w:hAnsiTheme="majorHAnsi"/>
              </w:rPr>
            </w:pPr>
            <w:r w:rsidRPr="00F07781">
              <w:rPr>
                <w:rFonts w:asciiTheme="majorHAnsi" w:hAnsiTheme="majorHAnsi"/>
              </w:rPr>
              <w:t>Модератор: Бочарова</w:t>
            </w:r>
            <w:r w:rsidR="00C45BF4">
              <w:rPr>
                <w:rFonts w:asciiTheme="majorHAnsi" w:hAnsiTheme="majorHAnsi"/>
              </w:rPr>
              <w:t xml:space="preserve"> Светлана Анатольевна,</w:t>
            </w:r>
            <w:r w:rsidRPr="00F07781">
              <w:rPr>
                <w:rFonts w:asciiTheme="majorHAnsi" w:hAnsiTheme="majorHAnsi"/>
              </w:rPr>
              <w:t xml:space="preserve"> м</w:t>
            </w:r>
            <w:r w:rsidR="00C45BF4">
              <w:rPr>
                <w:rFonts w:asciiTheme="majorHAnsi" w:hAnsiTheme="majorHAnsi"/>
              </w:rPr>
              <w:t xml:space="preserve">етодист кафедры </w:t>
            </w:r>
            <w:proofErr w:type="spellStart"/>
            <w:r w:rsidR="00C45BF4">
              <w:rPr>
                <w:rFonts w:asciiTheme="majorHAnsi" w:hAnsiTheme="majorHAnsi"/>
              </w:rPr>
              <w:t>МиИ</w:t>
            </w:r>
            <w:proofErr w:type="spellEnd"/>
            <w:r w:rsidR="00C45BF4">
              <w:rPr>
                <w:rFonts w:asciiTheme="majorHAnsi" w:hAnsiTheme="majorHAnsi"/>
              </w:rPr>
              <w:t xml:space="preserve"> ГАУ ДПО РО </w:t>
            </w:r>
            <w:r w:rsidRPr="00F07781">
              <w:rPr>
                <w:rFonts w:asciiTheme="majorHAnsi" w:hAnsiTheme="majorHAnsi"/>
              </w:rPr>
              <w:t>ИРО</w:t>
            </w:r>
          </w:p>
        </w:tc>
      </w:tr>
      <w:tr w:rsidR="009D40F8" w14:paraId="11F1B2FF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7D75435B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F54E82">
              <w:rPr>
                <w:rFonts w:asciiTheme="majorHAnsi" w:hAnsiTheme="majorHAnsi"/>
                <w:b/>
                <w:bCs/>
              </w:rPr>
              <w:t>ауд. 3-12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A5F000" w14:textId="77777777" w:rsidR="009D40F8" w:rsidRDefault="009D40F8" w:rsidP="009D40F8"/>
        </w:tc>
        <w:tc>
          <w:tcPr>
            <w:tcW w:w="9205" w:type="dxa"/>
            <w:tcBorders>
              <w:left w:val="nil"/>
            </w:tcBorders>
          </w:tcPr>
          <w:p w14:paraId="76F4DFE0" w14:textId="77777777" w:rsidR="009D40F8" w:rsidRPr="00F54E82" w:rsidRDefault="009D40F8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F54E82">
              <w:rPr>
                <w:rFonts w:asciiTheme="majorHAnsi" w:hAnsiTheme="majorHAnsi"/>
                <w:b/>
                <w:bCs/>
              </w:rPr>
              <w:t>СЕКЦИЯ 3</w:t>
            </w:r>
            <w:r w:rsidR="007D3DE4" w:rsidRPr="00F54E82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2B3D9734" w14:textId="77777777" w:rsidR="009D40F8" w:rsidRPr="00F54E82" w:rsidRDefault="00F07781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F54E82">
              <w:rPr>
                <w:rFonts w:asciiTheme="majorHAnsi" w:hAnsiTheme="majorHAnsi"/>
                <w:b/>
                <w:bCs/>
              </w:rPr>
              <w:t>РАННЯЯ ПРОФИЛИЗАЦИЯ ОБУЧАЮЩИХСЯ, КАК ВАЖНЫЙ АСПЕКТ ПОВЫШЕНИЯ КАЧЕСТВА МАТЕМАТИЧЕСКОГО И ЕСТЕСТВЕННО-НАУЧНОГО ОБРАЗОВАНИЯ</w:t>
            </w:r>
          </w:p>
          <w:p w14:paraId="74DE5F0F" w14:textId="77777777" w:rsidR="00F54E82" w:rsidRPr="00F54E82" w:rsidRDefault="00DA0E0B" w:rsidP="00BB71A6">
            <w:pPr>
              <w:pStyle w:val="Session"/>
              <w:spacing w:before="120" w:after="120"/>
              <w:jc w:val="left"/>
              <w:rPr>
                <w:rFonts w:asciiTheme="majorHAnsi" w:hAnsiTheme="majorHAnsi"/>
              </w:rPr>
            </w:pPr>
            <w:r w:rsidRPr="00F07781">
              <w:rPr>
                <w:rFonts w:asciiTheme="majorHAnsi" w:hAnsiTheme="majorHAnsi"/>
              </w:rPr>
              <w:t xml:space="preserve">Модератор: </w:t>
            </w:r>
            <w:proofErr w:type="spellStart"/>
            <w:r w:rsidRPr="00F07781">
              <w:rPr>
                <w:rFonts w:asciiTheme="majorHAnsi" w:hAnsiTheme="majorHAnsi"/>
              </w:rPr>
              <w:t>Васенькина</w:t>
            </w:r>
            <w:proofErr w:type="spellEnd"/>
            <w:r w:rsidRPr="00F07781">
              <w:rPr>
                <w:rFonts w:asciiTheme="majorHAnsi" w:hAnsiTheme="majorHAnsi"/>
              </w:rPr>
              <w:t xml:space="preserve"> Наталья Александровна,</w:t>
            </w:r>
            <w:r w:rsidR="00C45BF4">
              <w:rPr>
                <w:rFonts w:asciiTheme="majorHAnsi" w:hAnsiTheme="majorHAnsi"/>
              </w:rPr>
              <w:t xml:space="preserve"> доцент кафедры </w:t>
            </w:r>
            <w:proofErr w:type="spellStart"/>
            <w:r w:rsidR="00C45BF4">
              <w:rPr>
                <w:rFonts w:asciiTheme="majorHAnsi" w:hAnsiTheme="majorHAnsi"/>
              </w:rPr>
              <w:t>МиИ</w:t>
            </w:r>
            <w:proofErr w:type="spellEnd"/>
            <w:r w:rsidR="00C45BF4">
              <w:rPr>
                <w:rFonts w:asciiTheme="majorHAnsi" w:hAnsiTheme="majorHAnsi"/>
              </w:rPr>
              <w:t xml:space="preserve"> ГАУ ДПО РО </w:t>
            </w:r>
            <w:r w:rsidRPr="00F07781">
              <w:rPr>
                <w:rFonts w:asciiTheme="majorHAnsi" w:hAnsiTheme="majorHAnsi"/>
              </w:rPr>
              <w:t>ИРО</w:t>
            </w:r>
          </w:p>
        </w:tc>
      </w:tr>
      <w:tr w:rsidR="009D40F8" w14:paraId="0C4D894E" w14:textId="77777777" w:rsidTr="00C45BF4">
        <w:tc>
          <w:tcPr>
            <w:tcW w:w="1302" w:type="dxa"/>
            <w:tcBorders>
              <w:right w:val="nil"/>
            </w:tcBorders>
            <w:shd w:val="clear" w:color="auto" w:fill="FFFFFF" w:themeFill="background1"/>
          </w:tcPr>
          <w:p w14:paraId="006C8D86" w14:textId="77777777" w:rsidR="009D40F8" w:rsidRPr="009D40F8" w:rsidRDefault="002074D6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ауд. 2-15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7DF996" w14:textId="77777777" w:rsidR="009D40F8" w:rsidRDefault="009D40F8" w:rsidP="009D40F8"/>
        </w:tc>
        <w:tc>
          <w:tcPr>
            <w:tcW w:w="9205" w:type="dxa"/>
            <w:tcBorders>
              <w:left w:val="nil"/>
            </w:tcBorders>
            <w:shd w:val="clear" w:color="auto" w:fill="FFFFFF" w:themeFill="background1"/>
          </w:tcPr>
          <w:p w14:paraId="7EDCDA43" w14:textId="77777777" w:rsidR="009D40F8" w:rsidRPr="000F5E66" w:rsidRDefault="009D40F8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СЕКЦИЯ 4</w:t>
            </w:r>
            <w:r w:rsidR="007D3DE4"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79AE41C9" w14:textId="77777777" w:rsidR="009D40F8" w:rsidRDefault="00F07781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 w:rsidRPr="000F5E66">
              <w:rPr>
                <w:rFonts w:asciiTheme="majorHAnsi" w:hAnsiTheme="majorHAnsi"/>
                <w:b/>
                <w:bCs/>
              </w:rPr>
              <w:t>ПРОФЕССИОНАЛЬНАЯ НАПРАВЛЕННОСТЬ МАТЕМАТИЧЕСКОГО И ЕСТЕСТВЕННО-НАУЧНОГО ОБРАЗОВАНИЯ В СИСТЕМЕ СПО</w:t>
            </w:r>
          </w:p>
          <w:p w14:paraId="2D1EA931" w14:textId="04888F07" w:rsidR="000F5E66" w:rsidRPr="00BB71A6" w:rsidRDefault="00102F0D" w:rsidP="00C45BF4">
            <w:pPr>
              <w:pStyle w:val="Session"/>
              <w:spacing w:before="120" w:after="120"/>
              <w:jc w:val="left"/>
              <w:rPr>
                <w:rFonts w:asciiTheme="majorHAnsi" w:hAnsiTheme="majorHAnsi"/>
              </w:rPr>
            </w:pPr>
            <w:r w:rsidRPr="00F07781">
              <w:rPr>
                <w:rFonts w:asciiTheme="majorHAnsi" w:hAnsiTheme="majorHAnsi"/>
              </w:rPr>
              <w:t>Модератор</w:t>
            </w:r>
            <w:r w:rsidR="00C45BF4">
              <w:rPr>
                <w:rFonts w:asciiTheme="majorHAnsi" w:hAnsiTheme="majorHAnsi"/>
              </w:rPr>
              <w:t xml:space="preserve">: Марченко Елена Петровна, заведующий </w:t>
            </w:r>
            <w:r w:rsidRPr="00F07781">
              <w:rPr>
                <w:rFonts w:asciiTheme="majorHAnsi" w:hAnsiTheme="majorHAnsi"/>
              </w:rPr>
              <w:t xml:space="preserve">кафедрой </w:t>
            </w:r>
            <w:proofErr w:type="spellStart"/>
            <w:r w:rsidR="00C45BF4">
              <w:rPr>
                <w:rFonts w:asciiTheme="majorHAnsi" w:hAnsiTheme="majorHAnsi"/>
              </w:rPr>
              <w:t>МиИ</w:t>
            </w:r>
            <w:proofErr w:type="spellEnd"/>
            <w:r w:rsidR="00C45BF4">
              <w:rPr>
                <w:rFonts w:asciiTheme="majorHAnsi" w:hAnsiTheme="majorHAnsi"/>
              </w:rPr>
              <w:t xml:space="preserve"> ГАУ ДПО РО </w:t>
            </w:r>
            <w:r w:rsidRPr="007D2463">
              <w:rPr>
                <w:rFonts w:asciiTheme="majorHAnsi" w:hAnsiTheme="majorHAnsi"/>
              </w:rPr>
              <w:t>ИРО</w:t>
            </w:r>
          </w:p>
        </w:tc>
      </w:tr>
      <w:bookmarkEnd w:id="1"/>
      <w:tr w:rsidR="00684375" w14:paraId="4DF286E8" w14:textId="77777777" w:rsidTr="00C45BF4">
        <w:tc>
          <w:tcPr>
            <w:tcW w:w="1302" w:type="dxa"/>
            <w:tcBorders>
              <w:right w:val="nil"/>
            </w:tcBorders>
            <w:shd w:val="clear" w:color="auto" w:fill="BFBFBF" w:themeFill="background1" w:themeFillShade="BF"/>
          </w:tcPr>
          <w:p w14:paraId="15993A46" w14:textId="77777777" w:rsidR="00684375" w:rsidRPr="009D40F8" w:rsidRDefault="00684375" w:rsidP="002074D6">
            <w:pPr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15.00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5D471A" w14:textId="77777777" w:rsidR="00684375" w:rsidRDefault="00684375" w:rsidP="009D40F8"/>
        </w:tc>
        <w:tc>
          <w:tcPr>
            <w:tcW w:w="9205" w:type="dxa"/>
            <w:tcBorders>
              <w:left w:val="nil"/>
            </w:tcBorders>
            <w:shd w:val="clear" w:color="auto" w:fill="BFBFBF" w:themeFill="background1" w:themeFillShade="BF"/>
          </w:tcPr>
          <w:p w14:paraId="3F7D88B6" w14:textId="77777777" w:rsidR="00684375" w:rsidRPr="000F5E66" w:rsidRDefault="00684375" w:rsidP="000F5E66">
            <w:pPr>
              <w:pStyle w:val="Session"/>
              <w:spacing w:before="120" w:after="120"/>
              <w:jc w:val="left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ИТОГИ КОНФЕРЕНЦИИ</w:t>
            </w:r>
            <w:r w:rsidR="00BB71A6">
              <w:rPr>
                <w:rFonts w:asciiTheme="majorHAnsi" w:hAnsiTheme="majorHAnsi"/>
                <w:b/>
                <w:bCs/>
              </w:rPr>
              <w:t xml:space="preserve"> (актовый зал)</w:t>
            </w:r>
          </w:p>
        </w:tc>
      </w:tr>
    </w:tbl>
    <w:p w14:paraId="6C2E557C" w14:textId="77777777" w:rsidR="00C028AA" w:rsidRPr="00AA3D98" w:rsidRDefault="00C028AA" w:rsidP="00671F97">
      <w:pPr>
        <w:rPr>
          <w:rFonts w:asciiTheme="majorHAnsi" w:hAnsiTheme="majorHAnsi"/>
        </w:rPr>
      </w:pPr>
    </w:p>
    <w:sectPr w:rsidR="00C028AA" w:rsidRPr="00AA3D98" w:rsidSect="00544C83">
      <w:pgSz w:w="11907" w:h="16839"/>
      <w:pgMar w:top="56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B37"/>
    <w:multiLevelType w:val="hybridMultilevel"/>
    <w:tmpl w:val="A6D4B954"/>
    <w:lvl w:ilvl="0" w:tplc="A28C4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27DC"/>
    <w:multiLevelType w:val="hybridMultilevel"/>
    <w:tmpl w:val="1A6ACB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4008F7"/>
    <w:multiLevelType w:val="hybridMultilevel"/>
    <w:tmpl w:val="4F9A2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734534">
    <w:abstractNumId w:val="2"/>
  </w:num>
  <w:num w:numId="2" w16cid:durableId="154029094">
    <w:abstractNumId w:val="1"/>
  </w:num>
  <w:num w:numId="3" w16cid:durableId="36263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D98"/>
    <w:rsid w:val="0001005D"/>
    <w:rsid w:val="00063161"/>
    <w:rsid w:val="000E4A67"/>
    <w:rsid w:val="000F5E66"/>
    <w:rsid w:val="00102F0D"/>
    <w:rsid w:val="001D56C0"/>
    <w:rsid w:val="002074D6"/>
    <w:rsid w:val="0026344B"/>
    <w:rsid w:val="003A2568"/>
    <w:rsid w:val="003D5F81"/>
    <w:rsid w:val="004C309A"/>
    <w:rsid w:val="00544C83"/>
    <w:rsid w:val="005B0DD2"/>
    <w:rsid w:val="005B10F9"/>
    <w:rsid w:val="006340BE"/>
    <w:rsid w:val="00671F97"/>
    <w:rsid w:val="00684375"/>
    <w:rsid w:val="00691DE8"/>
    <w:rsid w:val="00700223"/>
    <w:rsid w:val="0075242B"/>
    <w:rsid w:val="0077142B"/>
    <w:rsid w:val="007D2463"/>
    <w:rsid w:val="007D3DE4"/>
    <w:rsid w:val="0085595C"/>
    <w:rsid w:val="00897A2E"/>
    <w:rsid w:val="008E56DA"/>
    <w:rsid w:val="008F3833"/>
    <w:rsid w:val="009D40F8"/>
    <w:rsid w:val="009F2360"/>
    <w:rsid w:val="00A147DB"/>
    <w:rsid w:val="00A175A1"/>
    <w:rsid w:val="00A52679"/>
    <w:rsid w:val="00A61F87"/>
    <w:rsid w:val="00A62184"/>
    <w:rsid w:val="00A87C8C"/>
    <w:rsid w:val="00AA3D98"/>
    <w:rsid w:val="00AA6900"/>
    <w:rsid w:val="00AD4C95"/>
    <w:rsid w:val="00B31956"/>
    <w:rsid w:val="00B8371C"/>
    <w:rsid w:val="00BA0DAD"/>
    <w:rsid w:val="00BB71A6"/>
    <w:rsid w:val="00BC09B6"/>
    <w:rsid w:val="00C028AA"/>
    <w:rsid w:val="00C45BF4"/>
    <w:rsid w:val="00CB4EDB"/>
    <w:rsid w:val="00CD4D59"/>
    <w:rsid w:val="00D83E50"/>
    <w:rsid w:val="00DA0E0B"/>
    <w:rsid w:val="00DE7AF5"/>
    <w:rsid w:val="00E45E4A"/>
    <w:rsid w:val="00EC34ED"/>
    <w:rsid w:val="00F07781"/>
    <w:rsid w:val="00F54E82"/>
    <w:rsid w:val="00F818B9"/>
    <w:rsid w:val="00FB5686"/>
    <w:rsid w:val="00FC2C6C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231D2"/>
  <w15:docId w15:val="{CEECDCA9-F635-4738-BCE5-E23B1142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56C0"/>
    <w:rPr>
      <w:rFonts w:ascii="Trebuchet MS" w:hAnsi="Trebuchet MS" w:cs="Trebuchet MS"/>
      <w:sz w:val="18"/>
      <w:szCs w:val="18"/>
      <w:lang w:val="ru-RU" w:eastAsia="ru-RU"/>
    </w:rPr>
  </w:style>
  <w:style w:type="paragraph" w:styleId="1">
    <w:name w:val="heading 1"/>
    <w:basedOn w:val="a"/>
    <w:next w:val="a"/>
    <w:qFormat/>
    <w:rsid w:val="001D56C0"/>
    <w:pPr>
      <w:outlineLvl w:val="0"/>
    </w:pPr>
    <w:rPr>
      <w:rFonts w:cs="Times New Roman"/>
      <w:sz w:val="52"/>
      <w:szCs w:val="52"/>
    </w:rPr>
  </w:style>
  <w:style w:type="paragraph" w:styleId="2">
    <w:name w:val="heading 2"/>
    <w:basedOn w:val="a"/>
    <w:next w:val="a"/>
    <w:link w:val="20"/>
    <w:qFormat/>
    <w:rsid w:val="001D56C0"/>
    <w:pPr>
      <w:outlineLvl w:val="1"/>
    </w:pPr>
    <w:rPr>
      <w:rFonts w:cs="Times New Roman"/>
      <w:b/>
    </w:rPr>
  </w:style>
  <w:style w:type="paragraph" w:styleId="3">
    <w:name w:val="heading 3"/>
    <w:basedOn w:val="a"/>
    <w:next w:val="a"/>
    <w:link w:val="30"/>
    <w:semiHidden/>
    <w:unhideWhenUsed/>
    <w:qFormat/>
    <w:rsid w:val="009D40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A0D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1D56C0"/>
    <w:rPr>
      <w:rFonts w:ascii="Trebuchet MS" w:hAnsi="Trebuchet MS" w:hint="default"/>
      <w:b/>
      <w:bCs w:val="0"/>
      <w:lang w:val="ru-RU" w:eastAsia="ru-RU" w:bidi="ru-RU"/>
    </w:rPr>
  </w:style>
  <w:style w:type="paragraph" w:styleId="a3">
    <w:name w:val="Document Map"/>
    <w:basedOn w:val="a"/>
    <w:semiHidden/>
    <w:rsid w:val="001D56C0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1D56C0"/>
    <w:rPr>
      <w:rFonts w:ascii="Tahoma" w:hAnsi="Tahoma" w:cs="Tahoma"/>
      <w:sz w:val="16"/>
      <w:szCs w:val="16"/>
    </w:rPr>
  </w:style>
  <w:style w:type="paragraph" w:customStyle="1" w:styleId="Tracks">
    <w:name w:val="Tracks"/>
    <w:basedOn w:val="a"/>
    <w:rsid w:val="001D56C0"/>
    <w:rPr>
      <w:sz w:val="20"/>
      <w:szCs w:val="20"/>
      <w:lang w:bidi="ru-RU"/>
    </w:rPr>
  </w:style>
  <w:style w:type="paragraph" w:customStyle="1" w:styleId="Time">
    <w:name w:val="Time"/>
    <w:basedOn w:val="a"/>
    <w:rsid w:val="001D56C0"/>
    <w:pPr>
      <w:spacing w:before="80"/>
    </w:pPr>
    <w:rPr>
      <w:spacing w:val="10"/>
      <w:sz w:val="16"/>
      <w:szCs w:val="16"/>
      <w:lang w:bidi="ru-RU"/>
    </w:rPr>
  </w:style>
  <w:style w:type="paragraph" w:customStyle="1" w:styleId="Session">
    <w:name w:val="Session"/>
    <w:basedOn w:val="a"/>
    <w:rsid w:val="001D56C0"/>
    <w:pPr>
      <w:jc w:val="center"/>
    </w:pPr>
    <w:rPr>
      <w:lang w:bidi="ru-RU"/>
    </w:rPr>
  </w:style>
  <w:style w:type="paragraph" w:customStyle="1" w:styleId="ConferenceTitle">
    <w:name w:val="Conference Title"/>
    <w:basedOn w:val="a"/>
    <w:rsid w:val="001D56C0"/>
    <w:rPr>
      <w:b/>
      <w:lang w:bidi="ru-RU"/>
    </w:rPr>
  </w:style>
  <w:style w:type="paragraph" w:customStyle="1" w:styleId="Presentation">
    <w:name w:val="Presentation"/>
    <w:basedOn w:val="Tracks"/>
    <w:rsid w:val="001D56C0"/>
    <w:rPr>
      <w:b/>
      <w:sz w:val="18"/>
      <w:szCs w:val="18"/>
    </w:rPr>
  </w:style>
  <w:style w:type="table" w:styleId="a5">
    <w:name w:val="Table Grid"/>
    <w:basedOn w:val="a1"/>
    <w:rsid w:val="00634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BA0DAD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9D40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6">
    <w:name w:val="Hyperlink"/>
    <w:basedOn w:val="a0"/>
    <w:rsid w:val="00A87C8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87C8C"/>
    <w:rPr>
      <w:color w:val="605E5C"/>
      <w:shd w:val="clear" w:color="auto" w:fill="E1DFDD"/>
    </w:rPr>
  </w:style>
  <w:style w:type="paragraph" w:customStyle="1" w:styleId="Default">
    <w:name w:val="Default"/>
    <w:rsid w:val="00F54E8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/>
    </w:rPr>
  </w:style>
  <w:style w:type="paragraph" w:customStyle="1" w:styleId="11">
    <w:name w:val="1_Название"/>
    <w:basedOn w:val="a"/>
    <w:link w:val="12"/>
    <w:autoRedefine/>
    <w:rsid w:val="00F54E82"/>
    <w:pPr>
      <w:spacing w:before="240" w:after="240" w:line="264" w:lineRule="auto"/>
      <w:jc w:val="center"/>
    </w:pPr>
    <w:rPr>
      <w:rFonts w:ascii="Times New Roman" w:hAnsi="Times New Roman" w:cs="Times New Roman"/>
      <w:b/>
      <w:bCs/>
      <w:kern w:val="1"/>
      <w:sz w:val="24"/>
      <w:szCs w:val="24"/>
      <w:u w:color="000000"/>
      <w:shd w:val="clear" w:color="auto" w:fill="FFFFFF"/>
    </w:rPr>
  </w:style>
  <w:style w:type="character" w:customStyle="1" w:styleId="12">
    <w:name w:val="1_Название Знак"/>
    <w:link w:val="11"/>
    <w:rsid w:val="00F54E82"/>
    <w:rPr>
      <w:b/>
      <w:bCs/>
      <w:kern w:val="1"/>
      <w:sz w:val="24"/>
      <w:szCs w:val="24"/>
      <w:u w:color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5;&#1088;&#1086;&#1075;&#1088;&#1072;&#1084;&#1084;&#1072;%20&#1082;&#1086;&#1085;&#1092;&#1077;&#1088;&#1077;&#1085;&#1094;&#1080;&#1080;%20&#1089;%20&#1089;&#1077;&#1082;&#1094;&#1080;&#1103;&#1084;&#108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9d035d7d-02e5-4a00-8b62-9a556aabc7b5">false</MarketSpecific>
    <ApprovalStatus xmlns="9d035d7d-02e5-4a00-8b62-9a556aabc7b5">InProgress</ApprovalStatus>
    <LocComments xmlns="9d035d7d-02e5-4a00-8b62-9a556aabc7b5" xsi:nil="true"/>
    <DirectSourceMarket xmlns="9d035d7d-02e5-4a00-8b62-9a556aabc7b5">english</DirectSourceMarket>
    <ThumbnailAssetId xmlns="9d035d7d-02e5-4a00-8b62-9a556aabc7b5" xsi:nil="true"/>
    <PrimaryImageGen xmlns="9d035d7d-02e5-4a00-8b62-9a556aabc7b5">true</PrimaryImageGen>
    <LegacyData xmlns="9d035d7d-02e5-4a00-8b62-9a556aabc7b5" xsi:nil="true"/>
    <TPFriendlyName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OpenTemplate xmlns="9d035d7d-02e5-4a00-8b62-9a556aabc7b5">true</OpenTemplate>
    <SourceTitle xmlns="9d035d7d-02e5-4a00-8b62-9a556aabc7b5">Conference agenda with track</SourceTitle>
    <APEditor xmlns="9d035d7d-02e5-4a00-8b62-9a556aabc7b5">
      <UserInfo>
        <DisplayName/>
        <AccountId xsi:nil="true"/>
        <AccountType/>
      </UserInfo>
    </APEditor>
    <UALocComments xmlns="9d035d7d-02e5-4a00-8b62-9a556aabc7b5">2007 Template UpLeveling Do Not HandOff</UALocComments>
    <IntlLangReviewDate xmlns="9d035d7d-02e5-4a00-8b62-9a556aabc7b5" xsi:nil="true"/>
    <PublishStatusLookup xmlns="9d035d7d-02e5-4a00-8b62-9a556aabc7b5">
      <Value>431117</Value>
      <Value>431149</Value>
    </PublishStatusLookup>
    <ParentAssetId xmlns="9d035d7d-02e5-4a00-8b62-9a556aabc7b5" xsi:nil="true"/>
    <FeatureTagsTaxHTField0 xmlns="9d035d7d-02e5-4a00-8b62-9a556aabc7b5">
      <Terms xmlns="http://schemas.microsoft.com/office/infopath/2007/PartnerControls"/>
    </FeatureTagsTaxHTField0>
    <MachineTranslated xmlns="9d035d7d-02e5-4a00-8b62-9a556aabc7b5">false</MachineTranslated>
    <Providers xmlns="9d035d7d-02e5-4a00-8b62-9a556aabc7b5" xsi:nil="true"/>
    <OriginalSourceMarket xmlns="9d035d7d-02e5-4a00-8b62-9a556aabc7b5">english</OriginalSourceMarket>
    <APDescription xmlns="9d035d7d-02e5-4a00-8b62-9a556aabc7b5" xsi:nil="true"/>
    <ContentItem xmlns="9d035d7d-02e5-4a00-8b62-9a556aabc7b5" xsi:nil="true"/>
    <ClipArtFilename xmlns="9d035d7d-02e5-4a00-8b62-9a556aabc7b5" xsi:nil="true"/>
    <TPInstallLocation xmlns="9d035d7d-02e5-4a00-8b62-9a556aabc7b5" xsi:nil="true"/>
    <TimesCloned xmlns="9d035d7d-02e5-4a00-8b62-9a556aabc7b5" xsi:nil="true"/>
    <PublishTargets xmlns="9d035d7d-02e5-4a00-8b62-9a556aabc7b5">OfficeOnline,OfficeOnlineVNext</PublishTargets>
    <AcquiredFrom xmlns="9d035d7d-02e5-4a00-8b62-9a556aabc7b5">Internal MS</AcquiredFrom>
    <AssetStart xmlns="9d035d7d-02e5-4a00-8b62-9a556aabc7b5">2011-12-12T22:23:00+00:00</AssetStart>
    <FriendlyTitle xmlns="9d035d7d-02e5-4a00-8b62-9a556aabc7b5" xsi:nil="true"/>
    <Provider xmlns="9d035d7d-02e5-4a00-8b62-9a556aabc7b5" xsi:nil="true"/>
    <LastHandOff xmlns="9d035d7d-02e5-4a00-8b62-9a556aabc7b5" xsi:nil="true"/>
    <Manager xmlns="9d035d7d-02e5-4a00-8b62-9a556aabc7b5" xsi:nil="true"/>
    <UALocRecommendation xmlns="9d035d7d-02e5-4a00-8b62-9a556aabc7b5">Localize</UALocRecommendation>
    <ArtSampleDocs xmlns="9d035d7d-02e5-4a00-8b62-9a556aabc7b5" xsi:nil="true"/>
    <UACurrentWords xmlns="9d035d7d-02e5-4a00-8b62-9a556aabc7b5" xsi:nil="true"/>
    <TPClientViewer xmlns="9d035d7d-02e5-4a00-8b62-9a556aabc7b5" xsi:nil="true"/>
    <TemplateStatus xmlns="9d035d7d-02e5-4a00-8b62-9a556aabc7b5">Complete</TemplateStatus>
    <ShowIn xmlns="9d035d7d-02e5-4a00-8b62-9a556aabc7b5">Show everywhere</ShowIn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InternalTagsTaxHTField0 xmlns="9d035d7d-02e5-4a00-8b62-9a556aabc7b5">
      <Terms xmlns="http://schemas.microsoft.com/office/infopath/2007/PartnerControls"/>
    </InternalTagsTaxHTField0>
    <UANotes xmlns="9d035d7d-02e5-4a00-8b62-9a556aabc7b5">2003 to 2007 conversion</UANotes>
    <AssetExpire xmlns="9d035d7d-02e5-4a00-8b62-9a556aabc7b5">2035-01-01T08:00:00+00:00</AssetExpire>
    <CSXSubmissionMarket xmlns="9d035d7d-02e5-4a00-8b62-9a556aabc7b5" xsi:nil="true"/>
    <DSATActionTaken xmlns="9d035d7d-02e5-4a00-8b62-9a556aabc7b5" xsi:nil="true"/>
    <SubmitterId xmlns="9d035d7d-02e5-4a00-8b62-9a556aabc7b5" xsi:nil="true"/>
    <EditorialTags xmlns="9d035d7d-02e5-4a00-8b62-9a556aabc7b5" xsi:nil="true"/>
    <TPExecutable xmlns="9d035d7d-02e5-4a00-8b62-9a556aabc7b5" xsi:nil="true"/>
    <CSXSubmissionDate xmlns="9d035d7d-02e5-4a00-8b62-9a556aabc7b5" xsi:nil="true"/>
    <CSXUpdate xmlns="9d035d7d-02e5-4a00-8b62-9a556aabc7b5">false</CSXUpdate>
    <AssetType xmlns="9d035d7d-02e5-4a00-8b62-9a556aabc7b5">TP</AssetType>
    <ApprovalLog xmlns="9d035d7d-02e5-4a00-8b62-9a556aabc7b5" xsi:nil="true"/>
    <BugNumber xmlns="9d035d7d-02e5-4a00-8b62-9a556aabc7b5" xsi:nil="true"/>
    <OriginAsset xmlns="9d035d7d-02e5-4a00-8b62-9a556aabc7b5" xsi:nil="true"/>
    <TPComponent xmlns="9d035d7d-02e5-4a00-8b62-9a556aabc7b5" xsi:nil="true"/>
    <Milestone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TP102801207</AssetId>
    <PolicheckWords xmlns="9d035d7d-02e5-4a00-8b62-9a556aabc7b5" xsi:nil="true"/>
    <TPLaunchHelpLink xmlns="9d035d7d-02e5-4a00-8b62-9a556aabc7b5" xsi:nil="true"/>
    <IntlLocPriority xmlns="9d035d7d-02e5-4a00-8b62-9a556aabc7b5" xsi:nil="true"/>
    <TPApplication xmlns="9d035d7d-02e5-4a00-8b62-9a556aabc7b5" xsi:nil="true"/>
    <IntlLangReviewer xmlns="9d035d7d-02e5-4a00-8b62-9a556aabc7b5" xsi:nil="true"/>
    <HandoffToMSDN xmlns="9d035d7d-02e5-4a00-8b62-9a556aabc7b5" xsi:nil="true"/>
    <PlannedPubDate xmlns="9d035d7d-02e5-4a00-8b62-9a556aabc7b5" xsi:nil="true"/>
    <CrawlForDependencies xmlns="9d035d7d-02e5-4a00-8b62-9a556aabc7b5">false</CrawlForDependencies>
    <LocLastLocAttemptVersionLookup xmlns="9d035d7d-02e5-4a00-8b62-9a556aabc7b5">707397</LocLastLocAttemptVersionLookup>
    <TrustLevel xmlns="9d035d7d-02e5-4a00-8b62-9a556aabc7b5">1 Microsoft Managed Content</TrustLevel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IsSearchable xmlns="9d035d7d-02e5-4a00-8b62-9a556aabc7b5">false</IsSearchable>
    <TemplateTemplateType xmlns="9d035d7d-02e5-4a00-8b62-9a556aabc7b5">Word 2007 Default</TemplateTemplateType>
    <Markets xmlns="9d035d7d-02e5-4a00-8b62-9a556aabc7b5"/>
    <IntlLangReview xmlns="9d035d7d-02e5-4a00-8b62-9a556aabc7b5">false</IntlLangReview>
    <UAProjectedTotalWords xmlns="9d035d7d-02e5-4a00-8b62-9a556aabc7b5" xsi:nil="true"/>
    <OutputCachingOn xmlns="9d035d7d-02e5-4a00-8b62-9a556aabc7b5">false</OutputCachingOn>
    <AverageRating xmlns="9d035d7d-02e5-4a00-8b62-9a556aabc7b5" xsi:nil="true"/>
    <APAuthor xmlns="9d035d7d-02e5-4a00-8b62-9a556aabc7b5">
      <UserInfo>
        <DisplayName/>
        <AccountId>2365</AccountId>
        <AccountType/>
      </UserInfo>
    </APAuthor>
    <TPCommandLine xmlns="9d035d7d-02e5-4a00-8b62-9a556aabc7b5" xsi:nil="true"/>
    <LocManualTestRequired xmlns="9d035d7d-02e5-4a00-8b62-9a556aabc7b5">false</LocManualTestRequired>
    <TPAppVersion xmlns="9d035d7d-02e5-4a00-8b62-9a556aabc7b5" xsi:nil="true"/>
    <EditorialStatus xmlns="9d035d7d-02e5-4a00-8b62-9a556aabc7b5" xsi:nil="true"/>
    <LastModifiedDateTime xmlns="9d035d7d-02e5-4a00-8b62-9a556aabc7b5" xsi:nil="true"/>
    <TPLaunchHelpLinkType xmlns="9d035d7d-02e5-4a00-8b62-9a556aabc7b5">Template</TPLaunchHelpLinkType>
    <OriginalRelease xmlns="9d035d7d-02e5-4a00-8b62-9a556aabc7b5">14</OriginalRelease>
    <ScenarioTagsTaxHTField0 xmlns="9d035d7d-02e5-4a00-8b62-9a556aabc7b5">
      <Terms xmlns="http://schemas.microsoft.com/office/infopath/2007/PartnerControls"/>
    </ScenarioTagsTaxHTField0>
    <LocalizationTagsTaxHTField0 xmlns="9d035d7d-02e5-4a00-8b62-9a556aabc7b5">
      <Terms xmlns="http://schemas.microsoft.com/office/infopath/2007/PartnerControls"/>
    </LocalizationTagsTaxHTField0>
    <LocMarketGroupTiers2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1307305F-3C17-46C0-A143-492FC9949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C823A-2B32-43A5-9734-3DC73787D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D5D7E-7592-4E8C-9A5E-79DA271F82BE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конференции с секциями</Template>
  <TotalTime>551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2025-12-15T06:44:00Z</cp:lastPrinted>
  <dcterms:created xsi:type="dcterms:W3CDTF">2025-12-11T09:08:00Z</dcterms:created>
  <dcterms:modified xsi:type="dcterms:W3CDTF">2025-12-15T11:28:00Z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TC010685191049</vt:lpwstr>
  </property>
  <property fmtid="{D5CDD505-2E9C-101B-9397-08002B2CF9AE}" pid="3" name="InternalTags">
    <vt:lpwstr/>
  </property>
  <property fmtid="{D5CDD505-2E9C-101B-9397-08002B2CF9AE}" pid="4" name="ContentTypeId">
    <vt:lpwstr>0x010100BB2780C3CC07BD4BAA623FF9571645580400D1570604EA743043A2641365C0E91715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12834800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